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66DB8" w14:textId="505C3C12" w:rsidR="00A821EF" w:rsidRPr="00A821EF" w:rsidRDefault="00A821EF" w:rsidP="00A821EF">
      <w:pPr>
        <w:pStyle w:val="Rubrik-Inbjudan"/>
        <w:rPr>
          <w:sz w:val="40"/>
          <w:szCs w:val="40"/>
        </w:rPr>
      </w:pPr>
      <w:r w:rsidRPr="00A821EF">
        <w:rPr>
          <w:sz w:val="40"/>
          <w:szCs w:val="40"/>
        </w:rPr>
        <w:t xml:space="preserve">Generell överföring – förskola till förskoleklass </w:t>
      </w:r>
    </w:p>
    <w:p w14:paraId="28C92EE3" w14:textId="6BF4F7BB" w:rsidR="00775EE3" w:rsidRDefault="00775EE3" w:rsidP="00A821EF">
      <w:pPr>
        <w:pStyle w:val="Rubrik2-inbjudan"/>
        <w:rPr>
          <w:b w:val="0"/>
          <w:bCs w:val="0"/>
          <w:sz w:val="22"/>
          <w:szCs w:val="22"/>
        </w:rPr>
      </w:pPr>
      <w:r w:rsidRPr="00775EE3">
        <w:rPr>
          <w:b w:val="0"/>
          <w:bCs w:val="0"/>
          <w:sz w:val="22"/>
          <w:szCs w:val="22"/>
        </w:rPr>
        <w:t>Blanketten fylls i av barn, vårdnadshavare och arbetslag eller ansvarig förskollärare.</w:t>
      </w:r>
    </w:p>
    <w:p w14:paraId="2FD0B287" w14:textId="77777777" w:rsidR="00775EE3" w:rsidRPr="00775EE3" w:rsidRDefault="00775EE3" w:rsidP="00A821EF">
      <w:pPr>
        <w:pStyle w:val="Rubrik2-inbjudan"/>
        <w:rPr>
          <w:b w:val="0"/>
          <w:bCs w:val="0"/>
          <w:sz w:val="22"/>
          <w:szCs w:val="22"/>
        </w:rPr>
      </w:pPr>
    </w:p>
    <w:p w14:paraId="7D8DE2FD" w14:textId="3E3B8850" w:rsidR="00097C90" w:rsidRDefault="00097C90" w:rsidP="00097C90">
      <w:pPr>
        <w:pStyle w:val="Rubrik2-inbjudan"/>
      </w:pPr>
      <w:r>
        <w:t>1</w:t>
      </w:r>
      <w:r w:rsidRPr="00A821EF">
        <w:t xml:space="preserve">. </w:t>
      </w:r>
      <w:r>
        <w:t xml:space="preserve">Arbetslagets eller förskollärarens del </w:t>
      </w:r>
    </w:p>
    <w:p w14:paraId="7F69C8CF" w14:textId="7FD835A3" w:rsidR="00097C90" w:rsidRDefault="00097C90" w:rsidP="00097C90">
      <w:pPr>
        <w:pStyle w:val="Rubrik2-inbjudan"/>
        <w:rPr>
          <w:rFonts w:asciiTheme="majorHAnsi" w:hAnsiTheme="majorHAnsi"/>
          <w:sz w:val="18"/>
          <w:szCs w:val="18"/>
        </w:rPr>
      </w:pPr>
      <w:r>
        <w:t xml:space="preserve"> </w:t>
      </w:r>
      <w:r w:rsidRPr="00256CE8">
        <w:rPr>
          <w:rFonts w:asciiTheme="majorHAnsi" w:hAnsiTheme="majorHAnsi"/>
          <w:sz w:val="18"/>
          <w:szCs w:val="18"/>
        </w:rPr>
        <w:t xml:space="preserve">Syftet med denna del är att mottagande skola ska få goda förutsättningar att möta varje elev på bästa sätt. Beskriv </w:t>
      </w:r>
      <w:r w:rsidRPr="00256CE8">
        <w:rPr>
          <w:rFonts w:asciiTheme="majorHAnsi" w:hAnsiTheme="majorHAnsi"/>
          <w:sz w:val="18"/>
          <w:szCs w:val="18"/>
          <w:u w:val="single"/>
        </w:rPr>
        <w:t xml:space="preserve">kortfattat </w:t>
      </w:r>
      <w:r w:rsidRPr="00256CE8">
        <w:rPr>
          <w:rFonts w:asciiTheme="majorHAnsi" w:hAnsiTheme="majorHAnsi"/>
          <w:sz w:val="18"/>
          <w:szCs w:val="18"/>
        </w:rPr>
        <w:t xml:space="preserve">barnets </w:t>
      </w:r>
      <w:r w:rsidRPr="000753D1">
        <w:rPr>
          <w:rFonts w:asciiTheme="majorHAnsi" w:hAnsiTheme="majorHAnsi"/>
          <w:sz w:val="18"/>
          <w:szCs w:val="18"/>
          <w:u w:val="single"/>
        </w:rPr>
        <w:t>styrkor och eventuella behov</w:t>
      </w:r>
      <w:r w:rsidRPr="00256CE8">
        <w:rPr>
          <w:rFonts w:asciiTheme="majorHAnsi" w:hAnsiTheme="majorHAnsi"/>
          <w:sz w:val="18"/>
          <w:szCs w:val="18"/>
        </w:rPr>
        <w:t xml:space="preserve"> av stöd/anpassningar med hjälp av nedanstående punkter</w:t>
      </w:r>
      <w:r>
        <w:rPr>
          <w:rFonts w:asciiTheme="majorHAnsi" w:hAnsiTheme="majorHAnsi"/>
          <w:sz w:val="18"/>
          <w:szCs w:val="18"/>
        </w:rPr>
        <w:t>.</w:t>
      </w:r>
    </w:p>
    <w:p w14:paraId="0A6E7E9C" w14:textId="77777777" w:rsidR="005F55EA" w:rsidRDefault="005F55EA" w:rsidP="00097C90">
      <w:pPr>
        <w:pStyle w:val="Rubrik2-inbjudan"/>
        <w:rPr>
          <w:rFonts w:asciiTheme="majorHAnsi" w:hAnsiTheme="majorHAnsi"/>
          <w:sz w:val="18"/>
          <w:szCs w:val="18"/>
        </w:rPr>
      </w:pPr>
    </w:p>
    <w:p w14:paraId="16884584" w14:textId="77777777" w:rsidR="005F55EA" w:rsidRPr="00F40A94" w:rsidRDefault="005F55EA" w:rsidP="00097C90">
      <w:pPr>
        <w:pStyle w:val="Rubrik2-inbjudan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97C90" w14:paraId="74435637" w14:textId="77777777" w:rsidTr="005F55EA">
        <w:trPr>
          <w:trHeight w:val="8585"/>
        </w:trPr>
        <w:tc>
          <w:tcPr>
            <w:tcW w:w="9062" w:type="dxa"/>
          </w:tcPr>
          <w:p w14:paraId="1849BA5E" w14:textId="77777777" w:rsidR="00097C90" w:rsidRDefault="00097C90" w:rsidP="00507FF9">
            <w:pPr>
              <w:pStyle w:val="Brdtext-inbjudan"/>
              <w:rPr>
                <w:rFonts w:asciiTheme="majorHAnsi" w:hAnsiTheme="majorHAnsi"/>
                <w:b/>
                <w:bCs/>
              </w:rPr>
            </w:pPr>
            <w:r w:rsidRPr="000B1FFD">
              <w:rPr>
                <w:rFonts w:asciiTheme="majorHAnsi" w:hAnsiTheme="majorHAnsi"/>
                <w:b/>
                <w:bCs/>
              </w:rPr>
              <w:t>Språkutveckling:</w:t>
            </w:r>
          </w:p>
          <w:p w14:paraId="5F7F63B7" w14:textId="77777777" w:rsidR="00097C90" w:rsidRPr="00045BA4" w:rsidRDefault="00097C90" w:rsidP="00507FF9">
            <w:pPr>
              <w:pStyle w:val="Brdtext-inbjudan"/>
              <w:numPr>
                <w:ilvl w:val="0"/>
                <w:numId w:val="2"/>
              </w:numPr>
              <w:rPr>
                <w:rFonts w:asciiTheme="majorHAnsi" w:hAnsiTheme="majorHAnsi"/>
                <w:sz w:val="16"/>
                <w:szCs w:val="16"/>
              </w:rPr>
            </w:pPr>
            <w:r w:rsidRPr="00D20199">
              <w:rPr>
                <w:rFonts w:asciiTheme="majorHAnsi" w:hAnsiTheme="majorHAnsi"/>
                <w:sz w:val="16"/>
                <w:szCs w:val="16"/>
              </w:rPr>
              <w:t>Beskriv hur barnet gör sig förstådd och uttrycker sig: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med en </w:t>
            </w:r>
            <w:r w:rsidRPr="00CA4D8D">
              <w:rPr>
                <w:rFonts w:asciiTheme="majorHAnsi" w:hAnsiTheme="majorHAnsi"/>
                <w:sz w:val="16"/>
                <w:szCs w:val="16"/>
              </w:rPr>
              <w:t>kamrat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/med </w:t>
            </w:r>
            <w:r w:rsidRPr="00CA4D8D">
              <w:rPr>
                <w:rFonts w:asciiTheme="majorHAnsi" w:hAnsiTheme="majorHAnsi"/>
                <w:sz w:val="16"/>
                <w:szCs w:val="16"/>
              </w:rPr>
              <w:t>en vuxen</w:t>
            </w:r>
            <w:r>
              <w:rPr>
                <w:rFonts w:asciiTheme="majorHAnsi" w:hAnsiTheme="majorHAnsi"/>
                <w:sz w:val="16"/>
                <w:szCs w:val="16"/>
              </w:rPr>
              <w:t>/</w:t>
            </w:r>
            <w:r w:rsidRPr="00CA4D8D">
              <w:rPr>
                <w:rFonts w:asciiTheme="majorHAnsi" w:hAnsiTheme="majorHAnsi"/>
                <w:sz w:val="16"/>
                <w:szCs w:val="16"/>
              </w:rPr>
              <w:t xml:space="preserve">i ett större sammanhang, </w:t>
            </w:r>
            <w:proofErr w:type="gramStart"/>
            <w:r w:rsidRPr="00CA4D8D">
              <w:rPr>
                <w:rFonts w:asciiTheme="majorHAnsi" w:hAnsiTheme="majorHAnsi"/>
                <w:sz w:val="16"/>
                <w:szCs w:val="16"/>
              </w:rPr>
              <w:t>t ex</w:t>
            </w:r>
            <w:proofErr w:type="gramEnd"/>
            <w:r w:rsidRPr="00CA4D8D">
              <w:rPr>
                <w:rFonts w:asciiTheme="majorHAnsi" w:hAnsiTheme="majorHAnsi"/>
                <w:sz w:val="16"/>
                <w:szCs w:val="16"/>
              </w:rPr>
              <w:t xml:space="preserve"> lek eller samling.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CA4D8D">
              <w:rPr>
                <w:rFonts w:asciiTheme="majorHAnsi" w:hAnsiTheme="majorHAnsi"/>
                <w:sz w:val="16"/>
                <w:szCs w:val="16"/>
              </w:rPr>
              <w:t>(Använd Språktriangeln som stöd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vid behov</w:t>
            </w:r>
            <w:r w:rsidRPr="00CA4D8D">
              <w:rPr>
                <w:rFonts w:asciiTheme="majorHAnsi" w:hAnsiTheme="majorHAnsi"/>
                <w:sz w:val="16"/>
                <w:szCs w:val="16"/>
              </w:rPr>
              <w:t>)</w:t>
            </w:r>
          </w:p>
          <w:p w14:paraId="35214CD5" w14:textId="77777777" w:rsidR="00097C90" w:rsidRDefault="00097C90" w:rsidP="00507FF9">
            <w:pPr>
              <w:pStyle w:val="Brdtext-inbjudan"/>
              <w:numPr>
                <w:ilvl w:val="0"/>
                <w:numId w:val="2"/>
              </w:num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Beskriv om och hur</w:t>
            </w:r>
            <w:r w:rsidRPr="00D20199">
              <w:rPr>
                <w:rFonts w:asciiTheme="majorHAnsi" w:hAnsiTheme="majorHAnsi"/>
                <w:sz w:val="16"/>
                <w:szCs w:val="16"/>
              </w:rPr>
              <w:t xml:space="preserve"> barnet 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visar </w:t>
            </w:r>
            <w:r w:rsidRPr="00D20199">
              <w:rPr>
                <w:rFonts w:asciiTheme="majorHAnsi" w:hAnsiTheme="majorHAnsi"/>
                <w:sz w:val="16"/>
                <w:szCs w:val="16"/>
              </w:rPr>
              <w:t>intresse för symboler, ljud-bokstäver, böcker</w:t>
            </w:r>
          </w:p>
          <w:p w14:paraId="598D49B0" w14:textId="77777777" w:rsidR="00097C90" w:rsidRDefault="00097C90" w:rsidP="00507FF9">
            <w:pPr>
              <w:pStyle w:val="Brdtext-inbjudan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</w:rPr>
              <w:instrText xml:space="preserve"> FORMTEXT </w:instrText>
            </w:r>
            <w:r>
              <w:rPr>
                <w:rFonts w:asciiTheme="majorHAnsi" w:hAnsiTheme="majorHAnsi"/>
              </w:rPr>
            </w:r>
            <w:r>
              <w:rPr>
                <w:rFonts w:asciiTheme="majorHAnsi" w:hAnsiTheme="majorHAnsi"/>
              </w:rPr>
              <w:fldChar w:fldCharType="separate"/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</w:rPr>
              <w:fldChar w:fldCharType="end"/>
            </w:r>
          </w:p>
          <w:p w14:paraId="1C50DBA0" w14:textId="77777777" w:rsidR="00097C90" w:rsidRDefault="00097C90" w:rsidP="00507FF9">
            <w:pPr>
              <w:pStyle w:val="Brdtext-inbjudan"/>
              <w:rPr>
                <w:rFonts w:asciiTheme="majorHAnsi" w:hAnsiTheme="majorHAnsi"/>
                <w:b/>
                <w:bCs/>
              </w:rPr>
            </w:pPr>
          </w:p>
          <w:p w14:paraId="6506582C" w14:textId="77777777" w:rsidR="00097C90" w:rsidRDefault="00097C90" w:rsidP="00507FF9">
            <w:pPr>
              <w:pStyle w:val="Brdtext-inbjudan"/>
              <w:rPr>
                <w:rFonts w:asciiTheme="majorHAnsi" w:hAnsiTheme="majorHAnsi"/>
                <w:b/>
                <w:bCs/>
              </w:rPr>
            </w:pPr>
            <w:r w:rsidRPr="2473C3A6">
              <w:rPr>
                <w:rFonts w:asciiTheme="majorHAnsi" w:hAnsiTheme="majorHAnsi"/>
                <w:b/>
                <w:bCs/>
              </w:rPr>
              <w:t>Social förmåga och trygghet:</w:t>
            </w:r>
          </w:p>
          <w:p w14:paraId="3F718207" w14:textId="77777777" w:rsidR="00097C90" w:rsidRDefault="00097C90" w:rsidP="00507FF9">
            <w:pPr>
              <w:pStyle w:val="Brdtext-inbjudan"/>
              <w:numPr>
                <w:ilvl w:val="0"/>
                <w:numId w:val="2"/>
              </w:numPr>
              <w:rPr>
                <w:rFonts w:asciiTheme="majorHAnsi" w:hAnsiTheme="majorHAnsi"/>
                <w:sz w:val="16"/>
                <w:szCs w:val="16"/>
              </w:rPr>
            </w:pPr>
            <w:r w:rsidRPr="00D20199">
              <w:rPr>
                <w:rFonts w:asciiTheme="majorHAnsi" w:hAnsiTheme="majorHAnsi"/>
                <w:sz w:val="16"/>
                <w:szCs w:val="16"/>
              </w:rPr>
              <w:t xml:space="preserve">Beskriv hur barnet </w:t>
            </w:r>
            <w:r>
              <w:rPr>
                <w:rFonts w:asciiTheme="majorHAnsi" w:hAnsiTheme="majorHAnsi"/>
                <w:sz w:val="16"/>
                <w:szCs w:val="16"/>
              </w:rPr>
              <w:t>agerar i</w:t>
            </w:r>
            <w:r w:rsidRPr="00D20199">
              <w:rPr>
                <w:rFonts w:asciiTheme="majorHAnsi" w:hAnsiTheme="majorHAnsi"/>
                <w:sz w:val="16"/>
                <w:szCs w:val="16"/>
              </w:rPr>
              <w:t xml:space="preserve"> sociala situationer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som l</w:t>
            </w:r>
            <w:r w:rsidRPr="00B33B97">
              <w:rPr>
                <w:rFonts w:asciiTheme="majorHAnsi" w:hAnsiTheme="majorHAnsi"/>
                <w:sz w:val="16"/>
                <w:szCs w:val="16"/>
              </w:rPr>
              <w:t>ek och lärande</w:t>
            </w:r>
            <w:r>
              <w:rPr>
                <w:rFonts w:asciiTheme="majorHAnsi" w:hAnsiTheme="majorHAnsi"/>
                <w:sz w:val="16"/>
                <w:szCs w:val="16"/>
              </w:rPr>
              <w:t>/</w:t>
            </w:r>
            <w:r w:rsidRPr="00B33B97">
              <w:rPr>
                <w:rFonts w:asciiTheme="majorHAnsi" w:hAnsiTheme="majorHAnsi"/>
                <w:sz w:val="16"/>
                <w:szCs w:val="16"/>
              </w:rPr>
              <w:t>konfliktlösning</w:t>
            </w:r>
            <w:r>
              <w:rPr>
                <w:rFonts w:asciiTheme="majorHAnsi" w:hAnsiTheme="majorHAnsi"/>
                <w:sz w:val="16"/>
                <w:szCs w:val="16"/>
              </w:rPr>
              <w:t>/</w:t>
            </w:r>
            <w:r w:rsidRPr="00B33B97">
              <w:rPr>
                <w:rFonts w:asciiTheme="majorHAnsi" w:hAnsiTheme="majorHAnsi"/>
                <w:sz w:val="16"/>
                <w:szCs w:val="16"/>
              </w:rPr>
              <w:t>affektkontroll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.  </w:t>
            </w:r>
          </w:p>
          <w:p w14:paraId="00960B8E" w14:textId="77777777" w:rsidR="00097C90" w:rsidRDefault="00097C90" w:rsidP="00507FF9">
            <w:pPr>
              <w:pStyle w:val="Brdtext-inbjudan"/>
              <w:numPr>
                <w:ilvl w:val="0"/>
                <w:numId w:val="2"/>
              </w:numPr>
              <w:rPr>
                <w:rFonts w:asciiTheme="majorHAnsi" w:hAnsiTheme="majorHAnsi"/>
                <w:sz w:val="16"/>
                <w:szCs w:val="16"/>
              </w:rPr>
            </w:pPr>
            <w:r w:rsidRPr="00834311">
              <w:rPr>
                <w:rFonts w:asciiTheme="majorHAnsi" w:hAnsiTheme="majorHAnsi"/>
                <w:sz w:val="16"/>
                <w:szCs w:val="16"/>
              </w:rPr>
              <w:t xml:space="preserve">Finns det anpassningar utöver generella anpassningar för gruppen? </w:t>
            </w:r>
            <w:proofErr w:type="gramStart"/>
            <w:r w:rsidRPr="00834311">
              <w:rPr>
                <w:rFonts w:asciiTheme="majorHAnsi" w:hAnsiTheme="majorHAnsi"/>
                <w:sz w:val="16"/>
                <w:szCs w:val="16"/>
              </w:rPr>
              <w:t>T ex</w:t>
            </w:r>
            <w:proofErr w:type="gramEnd"/>
            <w:r w:rsidRPr="00834311">
              <w:rPr>
                <w:rFonts w:asciiTheme="majorHAnsi" w:hAnsiTheme="majorHAnsi"/>
                <w:sz w:val="16"/>
                <w:szCs w:val="16"/>
              </w:rPr>
              <w:t xml:space="preserve"> eget bildstöd, går först eller sist till olika aktiviteter, stöttning vid övergångar.</w:t>
            </w:r>
          </w:p>
          <w:p w14:paraId="1746053B" w14:textId="77777777" w:rsidR="00097C90" w:rsidRPr="0079399D" w:rsidRDefault="00097C90" w:rsidP="00507FF9">
            <w:pPr>
              <w:pStyle w:val="Brdtext-inbjudan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</w:rPr>
              <w:instrText xml:space="preserve"> FORMTEXT </w:instrText>
            </w:r>
            <w:r>
              <w:rPr>
                <w:rFonts w:asciiTheme="majorHAnsi" w:hAnsiTheme="majorHAnsi"/>
              </w:rPr>
            </w:r>
            <w:r>
              <w:rPr>
                <w:rFonts w:asciiTheme="majorHAnsi" w:hAnsiTheme="majorHAnsi"/>
              </w:rPr>
              <w:fldChar w:fldCharType="separate"/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</w:rPr>
              <w:fldChar w:fldCharType="end"/>
            </w:r>
          </w:p>
        </w:tc>
      </w:tr>
    </w:tbl>
    <w:p w14:paraId="3B7C8597" w14:textId="77777777" w:rsidR="00097C90" w:rsidRDefault="00097C90" w:rsidP="007F739F">
      <w:pPr>
        <w:pStyle w:val="Rubrik2-inbjudan"/>
      </w:pPr>
    </w:p>
    <w:p w14:paraId="6B965CE1" w14:textId="7641842F" w:rsidR="00A821EF" w:rsidRDefault="005F55EA" w:rsidP="007F739F">
      <w:pPr>
        <w:pStyle w:val="Rubrik2-inbjudan"/>
      </w:pPr>
      <w:r>
        <w:t>2</w:t>
      </w:r>
      <w:r w:rsidR="00A821EF" w:rsidRPr="00A821EF">
        <w:t>. Barnets del</w:t>
      </w:r>
    </w:p>
    <w:p w14:paraId="7AC7A715" w14:textId="23E2B9F4" w:rsidR="007F739F" w:rsidRPr="007F739F" w:rsidRDefault="007F739F" w:rsidP="007F739F">
      <w:pPr>
        <w:pStyle w:val="Brdtext-inbjudan"/>
        <w:rPr>
          <w:rFonts w:asciiTheme="majorHAnsi" w:hAnsiTheme="majorHAnsi"/>
        </w:rPr>
      </w:pPr>
      <w:r w:rsidRPr="00A821EF">
        <w:rPr>
          <w:rFonts w:asciiTheme="majorHAnsi" w:hAnsiTheme="majorHAnsi"/>
        </w:rPr>
        <w:t>Namn:</w:t>
      </w:r>
      <w:r>
        <w:rPr>
          <w:rFonts w:asciiTheme="majorHAnsi" w:hAnsiTheme="majorHAnsi"/>
        </w:rPr>
        <w:t xml:space="preserve"> </w:t>
      </w:r>
      <w:r w:rsidR="00D26488">
        <w:rPr>
          <w:rFonts w:asciiTheme="majorHAnsi" w:hAnsiTheme="maj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26488">
        <w:rPr>
          <w:rFonts w:asciiTheme="majorHAnsi" w:hAnsiTheme="majorHAnsi"/>
        </w:rPr>
        <w:instrText xml:space="preserve"> FORMTEXT </w:instrText>
      </w:r>
      <w:r w:rsidR="00D26488">
        <w:rPr>
          <w:rFonts w:asciiTheme="majorHAnsi" w:hAnsiTheme="majorHAnsi"/>
        </w:rPr>
      </w:r>
      <w:r w:rsidR="00D26488">
        <w:rPr>
          <w:rFonts w:asciiTheme="majorHAnsi" w:hAnsiTheme="majorHAnsi"/>
        </w:rPr>
        <w:fldChar w:fldCharType="separate"/>
      </w:r>
      <w:r w:rsidR="00D26488">
        <w:rPr>
          <w:rFonts w:asciiTheme="majorHAnsi" w:hAnsiTheme="majorHAnsi"/>
          <w:noProof/>
        </w:rPr>
        <w:t> </w:t>
      </w:r>
      <w:r w:rsidR="00D26488">
        <w:rPr>
          <w:rFonts w:asciiTheme="majorHAnsi" w:hAnsiTheme="majorHAnsi"/>
          <w:noProof/>
        </w:rPr>
        <w:t> </w:t>
      </w:r>
      <w:r w:rsidR="00D26488">
        <w:rPr>
          <w:rFonts w:asciiTheme="majorHAnsi" w:hAnsiTheme="majorHAnsi"/>
          <w:noProof/>
        </w:rPr>
        <w:t> </w:t>
      </w:r>
      <w:r w:rsidR="00D26488">
        <w:rPr>
          <w:rFonts w:asciiTheme="majorHAnsi" w:hAnsiTheme="majorHAnsi"/>
          <w:noProof/>
        </w:rPr>
        <w:t> </w:t>
      </w:r>
      <w:r w:rsidR="00D26488">
        <w:rPr>
          <w:rFonts w:asciiTheme="majorHAnsi" w:hAnsiTheme="majorHAnsi"/>
          <w:noProof/>
        </w:rPr>
        <w:t> </w:t>
      </w:r>
      <w:r w:rsidR="00D26488">
        <w:rPr>
          <w:rFonts w:asciiTheme="majorHAnsi" w:hAnsiTheme="majorHAnsi"/>
        </w:rPr>
        <w:fldChar w:fldCharType="end"/>
      </w:r>
    </w:p>
    <w:p w14:paraId="330BFA72" w14:textId="17F24210" w:rsidR="00A821EF" w:rsidRPr="00A821EF" w:rsidRDefault="00A821EF" w:rsidP="007F739F">
      <w:pPr>
        <w:pStyle w:val="Brdtext-inbjudan"/>
        <w:rPr>
          <w:rFonts w:asciiTheme="majorHAnsi" w:hAnsiTheme="majorHAnsi"/>
        </w:rPr>
      </w:pPr>
      <w:r w:rsidRPr="00A821EF">
        <w:rPr>
          <w:rFonts w:asciiTheme="majorHAnsi" w:hAnsiTheme="majorHAnsi"/>
        </w:rPr>
        <w:t>Från</w:t>
      </w:r>
      <w:r w:rsidR="007F739F">
        <w:rPr>
          <w:rFonts w:asciiTheme="majorHAnsi" w:hAnsiTheme="majorHAnsi"/>
        </w:rPr>
        <w:t xml:space="preserve"> förskola</w:t>
      </w:r>
      <w:r w:rsidRPr="00A821EF">
        <w:rPr>
          <w:rFonts w:asciiTheme="majorHAnsi" w:hAnsiTheme="majorHAnsi"/>
        </w:rPr>
        <w:t>:</w:t>
      </w:r>
      <w:r w:rsidR="009E267F">
        <w:rPr>
          <w:rFonts w:asciiTheme="majorHAnsi" w:hAnsiTheme="majorHAnsi"/>
        </w:rPr>
        <w:t xml:space="preserve"> </w:t>
      </w:r>
      <w:r w:rsidR="009E267F">
        <w:rPr>
          <w:rFonts w:asciiTheme="majorHAnsi" w:hAnsiTheme="majorHAnsi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9E267F">
        <w:rPr>
          <w:rFonts w:asciiTheme="majorHAnsi" w:hAnsiTheme="majorHAnsi"/>
        </w:rPr>
        <w:instrText xml:space="preserve"> FORMTEXT </w:instrText>
      </w:r>
      <w:r w:rsidR="009E267F">
        <w:rPr>
          <w:rFonts w:asciiTheme="majorHAnsi" w:hAnsiTheme="majorHAnsi"/>
        </w:rPr>
      </w:r>
      <w:r w:rsidR="009E267F">
        <w:rPr>
          <w:rFonts w:asciiTheme="majorHAnsi" w:hAnsiTheme="majorHAnsi"/>
        </w:rPr>
        <w:fldChar w:fldCharType="separate"/>
      </w:r>
      <w:r w:rsidR="009B6F52">
        <w:rPr>
          <w:rFonts w:asciiTheme="majorHAnsi" w:hAnsiTheme="majorHAnsi"/>
        </w:rPr>
        <w:t> </w:t>
      </w:r>
      <w:r w:rsidR="009B6F52">
        <w:rPr>
          <w:rFonts w:asciiTheme="majorHAnsi" w:hAnsiTheme="majorHAnsi"/>
        </w:rPr>
        <w:t> </w:t>
      </w:r>
      <w:r w:rsidR="009B6F52">
        <w:rPr>
          <w:rFonts w:asciiTheme="majorHAnsi" w:hAnsiTheme="majorHAnsi"/>
        </w:rPr>
        <w:t> </w:t>
      </w:r>
      <w:r w:rsidR="009B6F52">
        <w:rPr>
          <w:rFonts w:asciiTheme="majorHAnsi" w:hAnsiTheme="majorHAnsi"/>
        </w:rPr>
        <w:t> </w:t>
      </w:r>
      <w:r w:rsidR="009B6F52">
        <w:rPr>
          <w:rFonts w:asciiTheme="majorHAnsi" w:hAnsiTheme="majorHAnsi"/>
        </w:rPr>
        <w:t> </w:t>
      </w:r>
      <w:r w:rsidR="009E267F">
        <w:rPr>
          <w:rFonts w:asciiTheme="majorHAnsi" w:hAnsiTheme="majorHAnsi"/>
        </w:rPr>
        <w:fldChar w:fldCharType="end"/>
      </w:r>
      <w:bookmarkEnd w:id="0"/>
      <w:r w:rsidRPr="00A821EF">
        <w:rPr>
          <w:rFonts w:asciiTheme="majorHAnsi" w:hAnsiTheme="majorHAnsi"/>
        </w:rPr>
        <w:tab/>
      </w:r>
      <w:r w:rsidRPr="00A821EF">
        <w:rPr>
          <w:rFonts w:asciiTheme="majorHAnsi" w:hAnsiTheme="majorHAnsi"/>
        </w:rPr>
        <w:tab/>
      </w:r>
      <w:r w:rsidR="007F739F">
        <w:rPr>
          <w:rFonts w:asciiTheme="majorHAnsi" w:hAnsiTheme="majorHAnsi"/>
        </w:rPr>
        <w:br/>
      </w:r>
      <w:r w:rsidRPr="00A821EF">
        <w:rPr>
          <w:rFonts w:asciiTheme="majorHAnsi" w:hAnsiTheme="majorHAnsi"/>
        </w:rPr>
        <w:t>Till</w:t>
      </w:r>
      <w:r w:rsidR="007F739F">
        <w:rPr>
          <w:rFonts w:asciiTheme="majorHAnsi" w:hAnsiTheme="majorHAnsi"/>
        </w:rPr>
        <w:t xml:space="preserve"> skola</w:t>
      </w:r>
      <w:r w:rsidRPr="00A821EF">
        <w:rPr>
          <w:rFonts w:asciiTheme="majorHAnsi" w:hAnsiTheme="majorHAnsi"/>
        </w:rPr>
        <w:t>:</w:t>
      </w:r>
      <w:r w:rsidR="009E267F">
        <w:rPr>
          <w:rFonts w:asciiTheme="majorHAnsi" w:hAnsiTheme="majorHAnsi"/>
        </w:rPr>
        <w:t xml:space="preserve"> </w:t>
      </w:r>
      <w:r w:rsidR="00D26488">
        <w:rPr>
          <w:rFonts w:asciiTheme="majorHAnsi" w:hAnsiTheme="maj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D26488">
        <w:rPr>
          <w:rFonts w:asciiTheme="majorHAnsi" w:hAnsiTheme="majorHAnsi"/>
        </w:rPr>
        <w:instrText xml:space="preserve"> FORMTEXT </w:instrText>
      </w:r>
      <w:r w:rsidR="00D26488">
        <w:rPr>
          <w:rFonts w:asciiTheme="majorHAnsi" w:hAnsiTheme="majorHAnsi"/>
        </w:rPr>
      </w:r>
      <w:r w:rsidR="00D26488">
        <w:rPr>
          <w:rFonts w:asciiTheme="majorHAnsi" w:hAnsiTheme="majorHAnsi"/>
        </w:rPr>
        <w:fldChar w:fldCharType="separate"/>
      </w:r>
      <w:r w:rsidR="00D26488">
        <w:rPr>
          <w:rFonts w:asciiTheme="majorHAnsi" w:hAnsiTheme="majorHAnsi"/>
          <w:noProof/>
        </w:rPr>
        <w:t> </w:t>
      </w:r>
      <w:r w:rsidR="00D26488">
        <w:rPr>
          <w:rFonts w:asciiTheme="majorHAnsi" w:hAnsiTheme="majorHAnsi"/>
          <w:noProof/>
        </w:rPr>
        <w:t> </w:t>
      </w:r>
      <w:r w:rsidR="00D26488">
        <w:rPr>
          <w:rFonts w:asciiTheme="majorHAnsi" w:hAnsiTheme="majorHAnsi"/>
          <w:noProof/>
        </w:rPr>
        <w:t> </w:t>
      </w:r>
      <w:r w:rsidR="00D26488">
        <w:rPr>
          <w:rFonts w:asciiTheme="majorHAnsi" w:hAnsiTheme="majorHAnsi"/>
          <w:noProof/>
        </w:rPr>
        <w:t> </w:t>
      </w:r>
      <w:r w:rsidR="00D26488">
        <w:rPr>
          <w:rFonts w:asciiTheme="majorHAnsi" w:hAnsiTheme="majorHAnsi"/>
          <w:noProof/>
        </w:rPr>
        <w:t> </w:t>
      </w:r>
      <w:r w:rsidR="00D26488">
        <w:rPr>
          <w:rFonts w:asciiTheme="majorHAnsi" w:hAnsiTheme="majorHAnsi"/>
        </w:rPr>
        <w:fldChar w:fldCharType="end"/>
      </w:r>
      <w:bookmarkEnd w:id="1"/>
      <w:r w:rsidRPr="00A821EF">
        <w:rPr>
          <w:rFonts w:asciiTheme="majorHAnsi" w:hAnsiTheme="majorHAnsi"/>
        </w:rPr>
        <w:tab/>
      </w:r>
      <w:r w:rsidRPr="00A821EF">
        <w:rPr>
          <w:rFonts w:asciiTheme="majorHAnsi" w:hAnsiTheme="majorHAnsi"/>
        </w:rPr>
        <w:tab/>
      </w:r>
    </w:p>
    <w:p w14:paraId="43629855" w14:textId="77777777" w:rsidR="00A821EF" w:rsidRPr="00A821EF" w:rsidRDefault="00A821EF" w:rsidP="00A821EF">
      <w:pPr>
        <w:pStyle w:val="Brdtext-inbjudan"/>
        <w:rPr>
          <w:rFonts w:asciiTheme="majorHAnsi" w:hAnsiTheme="majorHAnsi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821EF" w14:paraId="320F4F0A" w14:textId="77777777" w:rsidTr="2473C3A6">
        <w:trPr>
          <w:trHeight w:val="3761"/>
        </w:trPr>
        <w:tc>
          <w:tcPr>
            <w:tcW w:w="9062" w:type="dxa"/>
          </w:tcPr>
          <w:p w14:paraId="63BBC866" w14:textId="1D99B0D1" w:rsidR="00A821EF" w:rsidRPr="00A821EF" w:rsidRDefault="00A821EF" w:rsidP="2473C3A6">
            <w:pPr>
              <w:pStyle w:val="Brdtext-inbjudan"/>
              <w:rPr>
                <w:rFonts w:asciiTheme="majorHAnsi" w:hAnsiTheme="majorHAnsi"/>
              </w:rPr>
            </w:pPr>
            <w:r w:rsidRPr="2473C3A6">
              <w:rPr>
                <w:rFonts w:asciiTheme="majorHAnsi" w:hAnsiTheme="majorHAnsi"/>
                <w:sz w:val="20"/>
                <w:szCs w:val="20"/>
              </w:rPr>
              <w:t>Det här tycker jag om att göra</w:t>
            </w:r>
          </w:p>
          <w:p w14:paraId="6B8A0B86" w14:textId="4AB79BE3" w:rsidR="005F2CA4" w:rsidRDefault="006773DC" w:rsidP="005F2CA4">
            <w:pPr>
              <w:pStyle w:val="Brdtext-inbjudan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0"/>
                  </w:textInput>
                </w:ffData>
              </w:fldChar>
            </w:r>
            <w:r>
              <w:rPr>
                <w:rFonts w:asciiTheme="majorHAnsi" w:hAnsiTheme="majorHAnsi"/>
              </w:rPr>
              <w:instrText xml:space="preserve"> FORMTEXT </w:instrText>
            </w:r>
            <w:r>
              <w:rPr>
                <w:rFonts w:asciiTheme="majorHAnsi" w:hAnsiTheme="majorHAnsi"/>
              </w:rPr>
            </w:r>
            <w:r>
              <w:rPr>
                <w:rFonts w:asciiTheme="majorHAnsi" w:hAnsiTheme="majorHAnsi"/>
              </w:rPr>
              <w:fldChar w:fldCharType="separate"/>
            </w:r>
            <w:r w:rsidR="00017D1B">
              <w:rPr>
                <w:rFonts w:asciiTheme="majorHAnsi" w:hAnsiTheme="majorHAnsi"/>
              </w:rPr>
              <w:t> </w:t>
            </w:r>
            <w:r w:rsidR="00017D1B">
              <w:rPr>
                <w:rFonts w:asciiTheme="majorHAnsi" w:hAnsiTheme="majorHAnsi"/>
              </w:rPr>
              <w:t> </w:t>
            </w:r>
            <w:r w:rsidR="00017D1B">
              <w:rPr>
                <w:rFonts w:asciiTheme="majorHAnsi" w:hAnsiTheme="majorHAnsi"/>
              </w:rPr>
              <w:t> </w:t>
            </w:r>
            <w:r w:rsidR="00017D1B">
              <w:rPr>
                <w:rFonts w:asciiTheme="majorHAnsi" w:hAnsiTheme="majorHAnsi"/>
              </w:rPr>
              <w:t> </w:t>
            </w:r>
            <w:r w:rsidR="00017D1B">
              <w:rPr>
                <w:rFonts w:asciiTheme="majorHAnsi" w:hAnsiTheme="majorHAnsi"/>
              </w:rPr>
              <w:t> </w:t>
            </w:r>
            <w:r>
              <w:rPr>
                <w:rFonts w:asciiTheme="majorHAnsi" w:hAnsiTheme="majorHAnsi"/>
              </w:rPr>
              <w:fldChar w:fldCharType="end"/>
            </w:r>
          </w:p>
          <w:p w14:paraId="0C5EF5FB" w14:textId="31349EA9" w:rsidR="00A821EF" w:rsidRPr="00A821EF" w:rsidRDefault="00A821EF" w:rsidP="005F2CA4">
            <w:pPr>
              <w:pStyle w:val="Brdtext-inbjudan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821EF" w14:paraId="199BF565" w14:textId="77777777" w:rsidTr="2473C3A6">
        <w:trPr>
          <w:trHeight w:val="4527"/>
        </w:trPr>
        <w:tc>
          <w:tcPr>
            <w:tcW w:w="9062" w:type="dxa"/>
          </w:tcPr>
          <w:p w14:paraId="72106C60" w14:textId="30D4EDBD" w:rsidR="00A821EF" w:rsidRPr="00A821EF" w:rsidRDefault="00A821EF" w:rsidP="2473C3A6">
            <w:pPr>
              <w:pStyle w:val="Brdtext-inbjudan"/>
              <w:rPr>
                <w:rFonts w:asciiTheme="majorHAnsi" w:hAnsiTheme="majorHAnsi"/>
              </w:rPr>
            </w:pPr>
            <w:r w:rsidRPr="2473C3A6">
              <w:rPr>
                <w:rFonts w:asciiTheme="majorHAnsi" w:hAnsiTheme="majorHAnsi"/>
                <w:sz w:val="20"/>
                <w:szCs w:val="20"/>
              </w:rPr>
              <w:t>Det här vill jag veta om skolan och så här känner jag inför att börja skolan</w:t>
            </w:r>
          </w:p>
          <w:p w14:paraId="6BDB671F" w14:textId="387A688D" w:rsidR="00A821EF" w:rsidRPr="006773DC" w:rsidRDefault="006773DC" w:rsidP="2473C3A6">
            <w:pPr>
              <w:pStyle w:val="Brdtext-inbjudan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Theme="majorHAnsi" w:hAnsiTheme="majorHAnsi"/>
              </w:rPr>
              <w:instrText xml:space="preserve"> FORMTEXT </w:instrText>
            </w:r>
            <w:r>
              <w:rPr>
                <w:rFonts w:asciiTheme="majorHAnsi" w:hAnsiTheme="majorHAnsi"/>
              </w:rPr>
            </w:r>
            <w:r>
              <w:rPr>
                <w:rFonts w:asciiTheme="majorHAnsi" w:hAnsiTheme="majorHAnsi"/>
              </w:rPr>
              <w:fldChar w:fldCharType="separate"/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</w:rPr>
              <w:fldChar w:fldCharType="end"/>
            </w:r>
          </w:p>
          <w:p w14:paraId="69516540" w14:textId="594C1ED8" w:rsidR="00A821EF" w:rsidRPr="00A821EF" w:rsidRDefault="00A821EF" w:rsidP="2473C3A6">
            <w:pPr>
              <w:pStyle w:val="Brdtext-inbjudan"/>
              <w:rPr>
                <w:rFonts w:asciiTheme="majorHAnsi" w:hAnsiTheme="majorHAnsi"/>
                <w:sz w:val="20"/>
                <w:szCs w:val="20"/>
              </w:rPr>
            </w:pPr>
          </w:p>
          <w:p w14:paraId="1057F699" w14:textId="5BC4DC8D" w:rsidR="00A821EF" w:rsidRPr="00A821EF" w:rsidRDefault="00A821EF" w:rsidP="2473C3A6">
            <w:pPr>
              <w:pStyle w:val="Brdtext-inbjudan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5B91DC04" w14:textId="77777777" w:rsidR="005F55EA" w:rsidRDefault="005F55EA" w:rsidP="006773DC">
      <w:pPr>
        <w:pStyle w:val="Rubrik2-inbjudan"/>
      </w:pPr>
    </w:p>
    <w:p w14:paraId="2BB8BB79" w14:textId="77777777" w:rsidR="005F55EA" w:rsidRDefault="005F55EA" w:rsidP="006773DC">
      <w:pPr>
        <w:pStyle w:val="Rubrik2-inbjudan"/>
      </w:pPr>
    </w:p>
    <w:p w14:paraId="486C956E" w14:textId="77777777" w:rsidR="005F55EA" w:rsidRDefault="005F55EA" w:rsidP="006773DC">
      <w:pPr>
        <w:pStyle w:val="Rubrik2-inbjudan"/>
      </w:pPr>
    </w:p>
    <w:p w14:paraId="019F490E" w14:textId="77777777" w:rsidR="005F55EA" w:rsidRDefault="005F55EA" w:rsidP="006773DC">
      <w:pPr>
        <w:pStyle w:val="Rubrik2-inbjudan"/>
      </w:pPr>
    </w:p>
    <w:p w14:paraId="002C5E96" w14:textId="77777777" w:rsidR="00E01603" w:rsidRDefault="00E01603" w:rsidP="00E01603">
      <w:pPr>
        <w:pStyle w:val="Brdtext-inbjudan"/>
      </w:pPr>
      <w:r>
        <w:rPr>
          <w:noProof/>
        </w:rPr>
        <w:lastRenderedPageBreak/>
        <w:drawing>
          <wp:inline distT="0" distB="0" distL="0" distR="0" wp14:anchorId="0BAE2D75" wp14:editId="34129E59">
            <wp:extent cx="5753735" cy="4149138"/>
            <wp:effectExtent l="0" t="0" r="0" b="3810"/>
            <wp:docPr id="516363760" name="Bild 2" descr="En bild som visar text, skärmbild, tecknad serie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n bild som visar text, skärmbild, tecknad serie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787" cy="4152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54A27" w14:textId="77777777" w:rsidR="00E01603" w:rsidRPr="00EF2B13" w:rsidRDefault="00E01603" w:rsidP="00E01603">
      <w:pPr>
        <w:spacing w:after="0" w:line="240" w:lineRule="auto"/>
        <w:ind w:left="1304" w:firstLine="1304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eastAsia="sv-SE"/>
        </w:rPr>
      </w:pPr>
      <w:r w:rsidRPr="00EF2B13">
        <w:rPr>
          <w:rFonts w:ascii="Aptos" w:eastAsia="Times New Roman" w:hAnsi="Aptos" w:cs="Segoe UI"/>
          <w:b/>
          <w:bCs/>
          <w:color w:val="auto"/>
          <w:sz w:val="28"/>
          <w:szCs w:val="28"/>
          <w:lang w:eastAsia="sv-SE"/>
        </w:rPr>
        <w:t>Exempel på stödfrågor</w:t>
      </w:r>
      <w:r w:rsidRPr="00EF2B13">
        <w:rPr>
          <w:rFonts w:ascii="Aptos" w:eastAsia="Times New Roman" w:hAnsi="Aptos" w:cs="Segoe UI"/>
          <w:color w:val="auto"/>
          <w:sz w:val="28"/>
          <w:szCs w:val="28"/>
          <w:lang w:eastAsia="sv-SE"/>
        </w:rPr>
        <w:t> 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7"/>
        <w:gridCol w:w="4669"/>
      </w:tblGrid>
      <w:tr w:rsidR="00E01603" w:rsidRPr="00EF2B13" w14:paraId="17E6C8B3" w14:textId="77777777" w:rsidTr="00D15FCD">
        <w:trPr>
          <w:trHeight w:val="300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5D3FF"/>
            <w:hideMark/>
          </w:tcPr>
          <w:p w14:paraId="346A93B6" w14:textId="77777777" w:rsidR="00E01603" w:rsidRPr="00EF2B13" w:rsidRDefault="00E01603" w:rsidP="00D15FCD">
            <w:p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v-SE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auto"/>
                <w:sz w:val="28"/>
                <w:szCs w:val="28"/>
                <w:lang w:eastAsia="sv-SE"/>
              </w:rPr>
              <w:t xml:space="preserve"> </w:t>
            </w:r>
            <w:r w:rsidRPr="00EF2B13">
              <w:rPr>
                <w:rFonts w:ascii="Aptos" w:eastAsia="Times New Roman" w:hAnsi="Aptos" w:cs="Times New Roman"/>
                <w:b/>
                <w:bCs/>
                <w:color w:val="auto"/>
                <w:sz w:val="28"/>
                <w:szCs w:val="28"/>
                <w:lang w:eastAsia="sv-SE"/>
              </w:rPr>
              <w:t>Det här tycker jag om att göra:</w:t>
            </w:r>
            <w:r w:rsidRPr="00EF2B13">
              <w:rPr>
                <w:rFonts w:ascii="Aptos" w:eastAsia="Times New Roman" w:hAnsi="Aptos" w:cs="Times New Roman"/>
                <w:color w:val="auto"/>
                <w:sz w:val="28"/>
                <w:szCs w:val="28"/>
                <w:lang w:eastAsia="sv-SE"/>
              </w:rPr>
              <w:t> </w:t>
            </w:r>
          </w:p>
          <w:p w14:paraId="77B1714D" w14:textId="77777777" w:rsidR="00E01603" w:rsidRPr="00EF2B13" w:rsidRDefault="00E01603" w:rsidP="00D15FCD">
            <w:p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v-SE"/>
              </w:rPr>
            </w:pPr>
            <w:r w:rsidRPr="00EF2B13">
              <w:rPr>
                <w:rFonts w:ascii="Aptos" w:eastAsia="Times New Roman" w:hAnsi="Aptos" w:cs="Times New Roman"/>
                <w:color w:val="auto"/>
                <w:sz w:val="24"/>
                <w:szCs w:val="24"/>
                <w:lang w:eastAsia="sv-SE"/>
              </w:rPr>
              <w:t> </w:t>
            </w:r>
          </w:p>
          <w:p w14:paraId="6D547C0C" w14:textId="77777777" w:rsidR="00E01603" w:rsidRPr="00EF2B13" w:rsidRDefault="00E01603" w:rsidP="00D15FCD">
            <w:p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v-SE"/>
              </w:rPr>
            </w:pPr>
            <w:r w:rsidRPr="00EF2B13">
              <w:rPr>
                <w:rFonts w:ascii="Aptos" w:eastAsia="Times New Roman" w:hAnsi="Aptos" w:cs="Times New Roman"/>
                <w:color w:val="auto"/>
                <w:sz w:val="24"/>
                <w:szCs w:val="24"/>
                <w:lang w:eastAsia="sv-SE"/>
              </w:rPr>
              <w:t> </w:t>
            </w:r>
          </w:p>
          <w:p w14:paraId="5D27D9E9" w14:textId="77777777" w:rsidR="00E01603" w:rsidRPr="00EF2B13" w:rsidRDefault="00E01603" w:rsidP="00D15FCD">
            <w:p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v-SE"/>
              </w:rPr>
            </w:pPr>
            <w:r w:rsidRPr="00EF2B13">
              <w:rPr>
                <w:rFonts w:ascii="Aptos" w:eastAsia="Times New Roman" w:hAnsi="Aptos" w:cs="Times New Roman"/>
                <w:color w:val="auto"/>
                <w:sz w:val="24"/>
                <w:szCs w:val="24"/>
                <w:lang w:eastAsia="sv-SE"/>
              </w:rPr>
              <w:t> </w:t>
            </w:r>
          </w:p>
          <w:p w14:paraId="5CDF9BBB" w14:textId="77777777" w:rsidR="00E01603" w:rsidRPr="00EF2B13" w:rsidRDefault="00E01603" w:rsidP="00D15FCD">
            <w:pPr>
              <w:spacing w:after="0" w:line="240" w:lineRule="auto"/>
              <w:ind w:left="0"/>
              <w:textAlignment w:val="baseline"/>
              <w:rPr>
                <w:rFonts w:ascii="Aptos" w:eastAsia="Times New Roman" w:hAnsi="Aptos" w:cs="Times New Roman"/>
                <w:color w:val="auto"/>
                <w:sz w:val="24"/>
                <w:szCs w:val="24"/>
                <w:lang w:eastAsia="sv-SE"/>
              </w:rPr>
            </w:pPr>
            <w:r w:rsidRPr="00EF2B13">
              <w:rPr>
                <w:rFonts w:ascii="Aptos" w:eastAsia="Times New Roman" w:hAnsi="Aptos" w:cs="Times New Roman"/>
                <w:color w:val="auto"/>
                <w:sz w:val="24"/>
                <w:szCs w:val="24"/>
                <w:lang w:eastAsia="sv-SE"/>
              </w:rPr>
              <w:t> </w:t>
            </w:r>
            <w:r>
              <w:rPr>
                <w:rFonts w:ascii="Aptos" w:eastAsia="Times New Roman" w:hAnsi="Aptos" w:cs="Times New Roman"/>
                <w:color w:val="auto"/>
                <w:sz w:val="24"/>
                <w:szCs w:val="24"/>
                <w:lang w:eastAsia="sv-SE"/>
              </w:rPr>
              <w:t xml:space="preserve"> </w:t>
            </w:r>
            <w:r w:rsidRPr="00EF2B13">
              <w:rPr>
                <w:rFonts w:ascii="Aptos" w:eastAsia="Times New Roman" w:hAnsi="Aptos" w:cs="Times New Roman"/>
                <w:color w:val="auto"/>
                <w:sz w:val="24"/>
                <w:szCs w:val="24"/>
                <w:lang w:eastAsia="sv-SE"/>
              </w:rPr>
              <w:t>Vad gillar du att leka ute och inne? </w:t>
            </w:r>
          </w:p>
          <w:p w14:paraId="096637D8" w14:textId="77777777" w:rsidR="00E01603" w:rsidRPr="00EF2B13" w:rsidRDefault="00E01603" w:rsidP="00D15FCD">
            <w:p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v-SE"/>
              </w:rPr>
            </w:pPr>
            <w:r w:rsidRPr="00EF2B13">
              <w:rPr>
                <w:rFonts w:ascii="Aptos" w:eastAsia="Times New Roman" w:hAnsi="Aptos" w:cs="Times New Roman"/>
                <w:color w:val="auto"/>
                <w:sz w:val="24"/>
                <w:szCs w:val="24"/>
                <w:lang w:eastAsia="sv-SE"/>
              </w:rPr>
              <w:t> </w:t>
            </w:r>
          </w:p>
          <w:p w14:paraId="317903F4" w14:textId="77777777" w:rsidR="00E01603" w:rsidRDefault="00E01603" w:rsidP="00D15FCD">
            <w:pPr>
              <w:spacing w:after="0" w:line="240" w:lineRule="auto"/>
              <w:ind w:left="0"/>
              <w:textAlignment w:val="baseline"/>
              <w:rPr>
                <w:rFonts w:ascii="Aptos" w:eastAsia="Times New Roman" w:hAnsi="Aptos" w:cs="Times New Roman"/>
                <w:color w:val="auto"/>
                <w:sz w:val="24"/>
                <w:szCs w:val="24"/>
                <w:lang w:eastAsia="sv-SE"/>
              </w:rPr>
            </w:pPr>
            <w:r>
              <w:rPr>
                <w:rFonts w:ascii="Aptos" w:eastAsia="Times New Roman" w:hAnsi="Aptos" w:cs="Times New Roman"/>
                <w:color w:val="auto"/>
                <w:sz w:val="24"/>
                <w:szCs w:val="24"/>
                <w:lang w:eastAsia="sv-SE"/>
              </w:rPr>
              <w:t xml:space="preserve"> </w:t>
            </w:r>
            <w:r w:rsidRPr="00EF2B13">
              <w:rPr>
                <w:rFonts w:ascii="Aptos" w:eastAsia="Times New Roman" w:hAnsi="Aptos" w:cs="Times New Roman"/>
                <w:color w:val="auto"/>
                <w:sz w:val="24"/>
                <w:szCs w:val="24"/>
                <w:lang w:eastAsia="sv-SE"/>
              </w:rPr>
              <w:t>Tycker du om att rita, bygga,</w:t>
            </w:r>
          </w:p>
          <w:p w14:paraId="0A99811C" w14:textId="77777777" w:rsidR="00E01603" w:rsidRPr="00EF2B13" w:rsidRDefault="00E01603" w:rsidP="00D15FCD">
            <w:p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v-SE"/>
              </w:rPr>
            </w:pPr>
            <w:r w:rsidRPr="00EF2B13">
              <w:rPr>
                <w:rFonts w:ascii="Aptos" w:eastAsia="Times New Roman" w:hAnsi="Aptos" w:cs="Times New Roman"/>
                <w:color w:val="auto"/>
                <w:sz w:val="24"/>
                <w:szCs w:val="24"/>
                <w:lang w:eastAsia="sv-SE"/>
              </w:rPr>
              <w:t>springa, busa.</w:t>
            </w:r>
            <w:r>
              <w:rPr>
                <w:rFonts w:ascii="Aptos" w:eastAsia="Times New Roman" w:hAnsi="Aptos" w:cs="Times New Roman"/>
                <w:color w:val="auto"/>
                <w:sz w:val="24"/>
                <w:szCs w:val="24"/>
                <w:lang w:eastAsia="sv-SE"/>
              </w:rPr>
              <w:t>.</w:t>
            </w:r>
            <w:r w:rsidRPr="00EF2B13">
              <w:rPr>
                <w:rFonts w:ascii="Aptos" w:eastAsia="Times New Roman" w:hAnsi="Aptos" w:cs="Times New Roman"/>
                <w:color w:val="auto"/>
                <w:sz w:val="24"/>
                <w:szCs w:val="24"/>
                <w:lang w:eastAsia="sv-SE"/>
              </w:rPr>
              <w:t>.? </w:t>
            </w:r>
          </w:p>
          <w:p w14:paraId="3DFABE01" w14:textId="77777777" w:rsidR="00E01603" w:rsidRPr="00EF2B13" w:rsidRDefault="00E01603" w:rsidP="00D15FCD">
            <w:p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v-SE"/>
              </w:rPr>
            </w:pPr>
            <w:r w:rsidRPr="00EF2B13">
              <w:rPr>
                <w:rFonts w:ascii="Aptos" w:eastAsia="Times New Roman" w:hAnsi="Aptos" w:cs="Times New Roman"/>
                <w:color w:val="auto"/>
                <w:sz w:val="24"/>
                <w:szCs w:val="24"/>
                <w:lang w:eastAsia="sv-SE"/>
              </w:rPr>
              <w:t> </w:t>
            </w:r>
          </w:p>
          <w:p w14:paraId="5757F3FE" w14:textId="77777777" w:rsidR="00E01603" w:rsidRPr="00EF2B13" w:rsidRDefault="00E01603" w:rsidP="00D15FCD">
            <w:p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v-SE"/>
              </w:rPr>
            </w:pPr>
            <w:r>
              <w:rPr>
                <w:rFonts w:ascii="Aptos" w:eastAsia="Times New Roman" w:hAnsi="Aptos" w:cs="Times New Roman"/>
                <w:color w:val="auto"/>
                <w:sz w:val="24"/>
                <w:szCs w:val="24"/>
                <w:lang w:eastAsia="sv-SE"/>
              </w:rPr>
              <w:t xml:space="preserve">  </w:t>
            </w:r>
            <w:r w:rsidRPr="00EF2B13">
              <w:rPr>
                <w:rFonts w:ascii="Aptos" w:eastAsia="Times New Roman" w:hAnsi="Aptos" w:cs="Times New Roman"/>
                <w:color w:val="auto"/>
                <w:sz w:val="24"/>
                <w:szCs w:val="24"/>
                <w:lang w:eastAsia="sv-SE"/>
              </w:rPr>
              <w:t>Vad gör dig glad? </w:t>
            </w:r>
          </w:p>
          <w:p w14:paraId="643849FD" w14:textId="77777777" w:rsidR="00E01603" w:rsidRPr="00EF2B13" w:rsidRDefault="00E01603" w:rsidP="00D15FCD">
            <w:p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v-SE"/>
              </w:rPr>
            </w:pPr>
            <w:r w:rsidRPr="00EF2B13">
              <w:rPr>
                <w:rFonts w:ascii="Aptos" w:eastAsia="Times New Roman" w:hAnsi="Aptos" w:cs="Times New Roman"/>
                <w:color w:val="auto"/>
                <w:sz w:val="24"/>
                <w:szCs w:val="24"/>
                <w:lang w:eastAsia="sv-SE"/>
              </w:rPr>
              <w:t> </w:t>
            </w:r>
          </w:p>
          <w:p w14:paraId="5E7B4C45" w14:textId="77777777" w:rsidR="00E01603" w:rsidRPr="00EF2B13" w:rsidRDefault="00E01603" w:rsidP="00D15FCD">
            <w:p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v-SE"/>
              </w:rPr>
            </w:pPr>
            <w:r>
              <w:rPr>
                <w:rFonts w:ascii="Aptos" w:eastAsia="Times New Roman" w:hAnsi="Aptos" w:cs="Times New Roman"/>
                <w:color w:val="auto"/>
                <w:sz w:val="24"/>
                <w:szCs w:val="24"/>
                <w:lang w:eastAsia="sv-SE"/>
              </w:rPr>
              <w:t xml:space="preserve"> </w:t>
            </w:r>
            <w:r w:rsidRPr="00EF2B13">
              <w:rPr>
                <w:rFonts w:ascii="Aptos" w:eastAsia="Times New Roman" w:hAnsi="Aptos" w:cs="Times New Roman"/>
                <w:color w:val="auto"/>
                <w:sz w:val="24"/>
                <w:szCs w:val="24"/>
                <w:lang w:eastAsia="sv-SE"/>
              </w:rPr>
              <w:t xml:space="preserve">Finns det något du inte tycker om att </w:t>
            </w:r>
            <w:r>
              <w:rPr>
                <w:rFonts w:ascii="Aptos" w:eastAsia="Times New Roman" w:hAnsi="Aptos" w:cs="Times New Roman"/>
                <w:color w:val="auto"/>
                <w:sz w:val="24"/>
                <w:szCs w:val="24"/>
                <w:lang w:eastAsia="sv-SE"/>
              </w:rPr>
              <w:t xml:space="preserve">               </w:t>
            </w:r>
            <w:r w:rsidRPr="00EF2B13">
              <w:rPr>
                <w:rFonts w:ascii="Aptos" w:eastAsia="Times New Roman" w:hAnsi="Aptos" w:cs="Times New Roman"/>
                <w:color w:val="auto"/>
                <w:sz w:val="24"/>
                <w:szCs w:val="24"/>
                <w:lang w:eastAsia="sv-SE"/>
              </w:rPr>
              <w:t>leka/göra?</w:t>
            </w:r>
          </w:p>
          <w:p w14:paraId="3B29D958" w14:textId="77777777" w:rsidR="00E01603" w:rsidRPr="00EF2B13" w:rsidRDefault="00E01603" w:rsidP="00D15FCD">
            <w:p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v-SE"/>
              </w:rPr>
            </w:pPr>
            <w:r w:rsidRPr="00EF2B13">
              <w:rPr>
                <w:rFonts w:ascii="Aptos" w:eastAsia="Times New Roman" w:hAnsi="Aptos" w:cs="Times New Roman"/>
                <w:color w:val="auto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66FFFF"/>
            <w:hideMark/>
          </w:tcPr>
          <w:p w14:paraId="4F83DC7C" w14:textId="77777777" w:rsidR="00E01603" w:rsidRPr="00EF2B13" w:rsidRDefault="00E01603" w:rsidP="00D15FCD">
            <w:pPr>
              <w:shd w:val="clear" w:color="auto" w:fill="C5D3FF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v-SE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auto"/>
                <w:sz w:val="28"/>
                <w:szCs w:val="28"/>
                <w:lang w:eastAsia="sv-SE"/>
              </w:rPr>
              <w:t xml:space="preserve"> </w:t>
            </w:r>
            <w:r w:rsidRPr="00EF2B13">
              <w:rPr>
                <w:rFonts w:ascii="Aptos" w:eastAsia="Times New Roman" w:hAnsi="Aptos" w:cs="Times New Roman"/>
                <w:b/>
                <w:bCs/>
                <w:color w:val="auto"/>
                <w:sz w:val="28"/>
                <w:szCs w:val="28"/>
                <w:lang w:eastAsia="sv-SE"/>
              </w:rPr>
              <w:t>Det här vill jag veta om skolan och</w:t>
            </w:r>
            <w:r>
              <w:rPr>
                <w:rFonts w:ascii="Aptos" w:eastAsia="Times New Roman" w:hAnsi="Aptos" w:cs="Times New Roman"/>
                <w:b/>
                <w:bCs/>
                <w:color w:val="auto"/>
                <w:sz w:val="28"/>
                <w:szCs w:val="28"/>
                <w:lang w:eastAsia="sv-SE"/>
              </w:rPr>
              <w:t xml:space="preserve">  </w:t>
            </w:r>
            <w:r w:rsidRPr="00EF2B13">
              <w:rPr>
                <w:rFonts w:ascii="Aptos" w:eastAsia="Times New Roman" w:hAnsi="Aptos" w:cs="Times New Roman"/>
                <w:b/>
                <w:bCs/>
                <w:color w:val="auto"/>
                <w:sz w:val="28"/>
                <w:szCs w:val="28"/>
                <w:lang w:eastAsia="sv-SE"/>
              </w:rPr>
              <w:t xml:space="preserve"> </w:t>
            </w:r>
            <w:r>
              <w:rPr>
                <w:rFonts w:ascii="Aptos" w:eastAsia="Times New Roman" w:hAnsi="Aptos" w:cs="Times New Roman"/>
                <w:b/>
                <w:bCs/>
                <w:color w:val="auto"/>
                <w:sz w:val="28"/>
                <w:szCs w:val="28"/>
                <w:lang w:eastAsia="sv-SE"/>
              </w:rPr>
              <w:t xml:space="preserve">    </w:t>
            </w:r>
            <w:r w:rsidRPr="00EF2B13">
              <w:rPr>
                <w:rFonts w:ascii="Aptos" w:eastAsia="Times New Roman" w:hAnsi="Aptos" w:cs="Times New Roman"/>
                <w:b/>
                <w:bCs/>
                <w:color w:val="auto"/>
                <w:sz w:val="28"/>
                <w:szCs w:val="28"/>
                <w:lang w:eastAsia="sv-SE"/>
              </w:rPr>
              <w:t>så här känner jag inför att börja skolan:</w:t>
            </w:r>
            <w:r w:rsidRPr="00EF2B13">
              <w:rPr>
                <w:rFonts w:ascii="Aptos" w:eastAsia="Times New Roman" w:hAnsi="Aptos" w:cs="Times New Roman"/>
                <w:color w:val="auto"/>
                <w:sz w:val="28"/>
                <w:szCs w:val="28"/>
                <w:lang w:eastAsia="sv-SE"/>
              </w:rPr>
              <w:t> </w:t>
            </w:r>
          </w:p>
          <w:p w14:paraId="10AE60E2" w14:textId="77777777" w:rsidR="00E01603" w:rsidRPr="00EF2B13" w:rsidRDefault="00E01603" w:rsidP="00D15FCD">
            <w:pPr>
              <w:shd w:val="clear" w:color="auto" w:fill="C5D3FF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v-SE"/>
              </w:rPr>
            </w:pPr>
            <w:r w:rsidRPr="00EF2B13">
              <w:rPr>
                <w:rFonts w:ascii="Aptos" w:eastAsia="Times New Roman" w:hAnsi="Aptos" w:cs="Times New Roman"/>
                <w:color w:val="auto"/>
                <w:sz w:val="28"/>
                <w:szCs w:val="28"/>
                <w:lang w:eastAsia="sv-SE"/>
              </w:rPr>
              <w:t> </w:t>
            </w:r>
          </w:p>
          <w:p w14:paraId="0CC77DCB" w14:textId="77777777" w:rsidR="00E01603" w:rsidRPr="00EF2B13" w:rsidRDefault="00E01603" w:rsidP="00D15FCD">
            <w:pPr>
              <w:shd w:val="clear" w:color="auto" w:fill="C5D3FF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v-SE"/>
              </w:rPr>
            </w:pPr>
            <w:r>
              <w:rPr>
                <w:rFonts w:ascii="Aptos" w:eastAsia="Times New Roman" w:hAnsi="Aptos" w:cs="Times New Roman"/>
                <w:color w:val="auto"/>
                <w:sz w:val="24"/>
                <w:szCs w:val="24"/>
                <w:lang w:eastAsia="sv-SE"/>
              </w:rPr>
              <w:t xml:space="preserve"> </w:t>
            </w:r>
            <w:r w:rsidRPr="00EF2B13">
              <w:rPr>
                <w:rFonts w:ascii="Aptos" w:eastAsia="Times New Roman" w:hAnsi="Aptos" w:cs="Times New Roman"/>
                <w:color w:val="auto"/>
                <w:sz w:val="24"/>
                <w:szCs w:val="24"/>
                <w:lang w:eastAsia="sv-SE"/>
              </w:rPr>
              <w:t>Vad tror du man gör i förskoleklass? </w:t>
            </w:r>
          </w:p>
          <w:p w14:paraId="5C31975B" w14:textId="77777777" w:rsidR="00E01603" w:rsidRPr="00EF2B13" w:rsidRDefault="00E01603" w:rsidP="00D15FCD">
            <w:pPr>
              <w:shd w:val="clear" w:color="auto" w:fill="C5D3FF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v-SE"/>
              </w:rPr>
            </w:pPr>
            <w:r w:rsidRPr="00EF2B13">
              <w:rPr>
                <w:rFonts w:ascii="Aptos" w:eastAsia="Times New Roman" w:hAnsi="Aptos" w:cs="Times New Roman"/>
                <w:color w:val="auto"/>
                <w:sz w:val="24"/>
                <w:szCs w:val="24"/>
                <w:lang w:eastAsia="sv-SE"/>
              </w:rPr>
              <w:t> </w:t>
            </w:r>
          </w:p>
          <w:p w14:paraId="75886A41" w14:textId="77777777" w:rsidR="00E01603" w:rsidRPr="00EF2B13" w:rsidRDefault="00E01603" w:rsidP="00D15FCD">
            <w:pPr>
              <w:shd w:val="clear" w:color="auto" w:fill="C5D3FF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v-SE"/>
              </w:rPr>
            </w:pPr>
            <w:r>
              <w:rPr>
                <w:rFonts w:ascii="Aptos" w:eastAsia="Times New Roman" w:hAnsi="Aptos" w:cs="Times New Roman"/>
                <w:color w:val="auto"/>
                <w:sz w:val="24"/>
                <w:szCs w:val="24"/>
                <w:lang w:eastAsia="sv-SE"/>
              </w:rPr>
              <w:t xml:space="preserve"> </w:t>
            </w:r>
            <w:r w:rsidRPr="00EF2B13">
              <w:rPr>
                <w:rFonts w:ascii="Aptos" w:eastAsia="Times New Roman" w:hAnsi="Aptos" w:cs="Times New Roman"/>
                <w:color w:val="auto"/>
                <w:sz w:val="24"/>
                <w:szCs w:val="24"/>
                <w:lang w:eastAsia="sv-SE"/>
              </w:rPr>
              <w:t>Vad undrar du om skolan? </w:t>
            </w:r>
          </w:p>
          <w:p w14:paraId="0D61248C" w14:textId="77777777" w:rsidR="00E01603" w:rsidRPr="00EF2B13" w:rsidRDefault="00E01603" w:rsidP="00D15FCD">
            <w:pPr>
              <w:shd w:val="clear" w:color="auto" w:fill="C5D3FF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v-SE"/>
              </w:rPr>
            </w:pPr>
            <w:r w:rsidRPr="00EF2B13">
              <w:rPr>
                <w:rFonts w:ascii="Aptos" w:eastAsia="Times New Roman" w:hAnsi="Aptos" w:cs="Times New Roman"/>
                <w:color w:val="auto"/>
                <w:sz w:val="24"/>
                <w:szCs w:val="24"/>
                <w:lang w:eastAsia="sv-SE"/>
              </w:rPr>
              <w:t> </w:t>
            </w:r>
          </w:p>
          <w:p w14:paraId="62C3B5BF" w14:textId="77777777" w:rsidR="00E01603" w:rsidRPr="00EF2B13" w:rsidRDefault="00E01603" w:rsidP="00D15FCD">
            <w:pPr>
              <w:shd w:val="clear" w:color="auto" w:fill="C5D3FF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v-SE"/>
              </w:rPr>
            </w:pPr>
            <w:r>
              <w:rPr>
                <w:rFonts w:ascii="Aptos" w:eastAsia="Times New Roman" w:hAnsi="Aptos" w:cs="Times New Roman"/>
                <w:color w:val="auto"/>
                <w:sz w:val="24"/>
                <w:szCs w:val="24"/>
                <w:lang w:eastAsia="sv-SE"/>
              </w:rPr>
              <w:t xml:space="preserve"> </w:t>
            </w:r>
            <w:r w:rsidRPr="00EF2B13">
              <w:rPr>
                <w:rFonts w:ascii="Aptos" w:eastAsia="Times New Roman" w:hAnsi="Aptos" w:cs="Times New Roman"/>
                <w:color w:val="auto"/>
                <w:sz w:val="24"/>
                <w:szCs w:val="24"/>
                <w:lang w:eastAsia="sv-SE"/>
              </w:rPr>
              <w:t>Hur känns det när du tänker på att börja skolan? </w:t>
            </w:r>
          </w:p>
          <w:p w14:paraId="092044A5" w14:textId="77777777" w:rsidR="00E01603" w:rsidRPr="00EF2B13" w:rsidRDefault="00E01603" w:rsidP="00D15FCD">
            <w:pPr>
              <w:shd w:val="clear" w:color="auto" w:fill="C5D3FF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v-SE"/>
              </w:rPr>
            </w:pPr>
            <w:r w:rsidRPr="00EF2B13">
              <w:rPr>
                <w:rFonts w:ascii="Aptos" w:eastAsia="Times New Roman" w:hAnsi="Aptos" w:cs="Times New Roman"/>
                <w:color w:val="auto"/>
                <w:sz w:val="24"/>
                <w:szCs w:val="24"/>
                <w:lang w:eastAsia="sv-SE"/>
              </w:rPr>
              <w:t> </w:t>
            </w:r>
          </w:p>
          <w:p w14:paraId="35F622C4" w14:textId="77777777" w:rsidR="00E01603" w:rsidRPr="00EF2B13" w:rsidRDefault="00E01603" w:rsidP="00D15FCD">
            <w:pPr>
              <w:shd w:val="clear" w:color="auto" w:fill="C5D3FF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v-SE"/>
              </w:rPr>
            </w:pPr>
            <w:r>
              <w:rPr>
                <w:rFonts w:ascii="Aptos" w:eastAsia="Times New Roman" w:hAnsi="Aptos" w:cs="Times New Roman"/>
                <w:color w:val="auto"/>
                <w:sz w:val="24"/>
                <w:szCs w:val="24"/>
                <w:lang w:eastAsia="sv-SE"/>
              </w:rPr>
              <w:t xml:space="preserve"> </w:t>
            </w:r>
            <w:r w:rsidRPr="00EF2B13">
              <w:rPr>
                <w:rFonts w:ascii="Aptos" w:eastAsia="Times New Roman" w:hAnsi="Aptos" w:cs="Times New Roman"/>
                <w:color w:val="auto"/>
                <w:sz w:val="24"/>
                <w:szCs w:val="24"/>
                <w:lang w:eastAsia="sv-SE"/>
              </w:rPr>
              <w:t>Vad ser du fram emot? </w:t>
            </w:r>
          </w:p>
          <w:p w14:paraId="3EA09537" w14:textId="77777777" w:rsidR="00E01603" w:rsidRPr="00EF2B13" w:rsidRDefault="00E01603" w:rsidP="00D15FCD">
            <w:pPr>
              <w:shd w:val="clear" w:color="auto" w:fill="C5D3FF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v-SE"/>
              </w:rPr>
            </w:pPr>
            <w:r w:rsidRPr="00EF2B13">
              <w:rPr>
                <w:rFonts w:ascii="Aptos" w:eastAsia="Times New Roman" w:hAnsi="Aptos" w:cs="Times New Roman"/>
                <w:color w:val="auto"/>
                <w:sz w:val="24"/>
                <w:szCs w:val="24"/>
                <w:lang w:eastAsia="sv-SE"/>
              </w:rPr>
              <w:t> </w:t>
            </w:r>
          </w:p>
          <w:p w14:paraId="31893AEB" w14:textId="77777777" w:rsidR="00E01603" w:rsidRPr="00EF2B13" w:rsidRDefault="00E01603" w:rsidP="00D15FCD">
            <w:pPr>
              <w:shd w:val="clear" w:color="auto" w:fill="C5D3FF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v-SE"/>
              </w:rPr>
            </w:pPr>
            <w:r>
              <w:rPr>
                <w:rFonts w:ascii="Aptos" w:eastAsia="Times New Roman" w:hAnsi="Aptos" w:cs="Times New Roman"/>
                <w:color w:val="auto"/>
                <w:sz w:val="24"/>
                <w:szCs w:val="24"/>
                <w:lang w:eastAsia="sv-SE"/>
              </w:rPr>
              <w:t xml:space="preserve"> </w:t>
            </w:r>
            <w:r w:rsidRPr="00EF2B13">
              <w:rPr>
                <w:rFonts w:ascii="Aptos" w:eastAsia="Times New Roman" w:hAnsi="Aptos" w:cs="Times New Roman"/>
                <w:color w:val="auto"/>
                <w:sz w:val="24"/>
                <w:szCs w:val="24"/>
                <w:lang w:eastAsia="sv-SE"/>
              </w:rPr>
              <w:t>Hur vill du ha det för att känna dig trygg? </w:t>
            </w:r>
          </w:p>
          <w:p w14:paraId="78A61E56" w14:textId="77777777" w:rsidR="00E01603" w:rsidRPr="00EF2B13" w:rsidRDefault="00E01603" w:rsidP="00D15FCD">
            <w:pPr>
              <w:shd w:val="clear" w:color="auto" w:fill="C5D3FF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sv-SE"/>
              </w:rPr>
            </w:pPr>
          </w:p>
        </w:tc>
      </w:tr>
    </w:tbl>
    <w:p w14:paraId="2C3057A8" w14:textId="77777777" w:rsidR="00E01603" w:rsidRDefault="00E01603" w:rsidP="006773DC">
      <w:pPr>
        <w:pStyle w:val="Rubrik2-inbjudan"/>
      </w:pPr>
    </w:p>
    <w:p w14:paraId="5F75ECFD" w14:textId="1C7374BC" w:rsidR="00A821EF" w:rsidRPr="006773DC" w:rsidRDefault="005F55EA" w:rsidP="006773DC">
      <w:pPr>
        <w:pStyle w:val="Rubrik2-inbjudan"/>
      </w:pPr>
      <w:r>
        <w:lastRenderedPageBreak/>
        <w:t>3</w:t>
      </w:r>
      <w:r w:rsidR="00A821EF" w:rsidRPr="00A821EF">
        <w:t>. Vårdnadshavares del</w:t>
      </w:r>
    </w:p>
    <w:p w14:paraId="6A5291DE" w14:textId="77777777" w:rsidR="00A821EF" w:rsidRDefault="00A821EF" w:rsidP="00A821EF">
      <w:pPr>
        <w:pStyle w:val="Brdtext-inbjudan"/>
        <w:rPr>
          <w:rFonts w:asciiTheme="majorHAnsi" w:hAnsiTheme="majorHAnsi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821EF" w14:paraId="6A27C2F9" w14:textId="77777777" w:rsidTr="2473C3A6">
        <w:trPr>
          <w:trHeight w:val="9776"/>
        </w:trPr>
        <w:tc>
          <w:tcPr>
            <w:tcW w:w="9062" w:type="dxa"/>
          </w:tcPr>
          <w:p w14:paraId="3D38511E" w14:textId="04AB912D" w:rsidR="00A821EF" w:rsidRDefault="00A821EF" w:rsidP="2473C3A6">
            <w:pPr>
              <w:pStyle w:val="Brdtext-inbjudan"/>
              <w:rPr>
                <w:rFonts w:asciiTheme="majorHAnsi" w:hAnsiTheme="majorHAnsi"/>
              </w:rPr>
            </w:pPr>
            <w:r w:rsidRPr="2473C3A6">
              <w:rPr>
                <w:rFonts w:asciiTheme="majorHAnsi" w:hAnsiTheme="majorHAnsi"/>
              </w:rPr>
              <w:t>Det här tycker vi/jag är viktigt för mottagande skola att veta</w:t>
            </w:r>
            <w:r w:rsidR="00DB6F99">
              <w:rPr>
                <w:rFonts w:asciiTheme="majorHAnsi" w:hAnsiTheme="majorHAnsi"/>
              </w:rPr>
              <w:t xml:space="preserve">, </w:t>
            </w:r>
            <w:proofErr w:type="gramStart"/>
            <w:r w:rsidR="00DB6F99">
              <w:rPr>
                <w:rFonts w:asciiTheme="majorHAnsi" w:hAnsiTheme="majorHAnsi"/>
              </w:rPr>
              <w:t>t ex</w:t>
            </w:r>
            <w:proofErr w:type="gramEnd"/>
            <w:r w:rsidR="00DB6F99">
              <w:rPr>
                <w:rFonts w:asciiTheme="majorHAnsi" w:hAnsiTheme="majorHAnsi"/>
              </w:rPr>
              <w:t>:</w:t>
            </w:r>
          </w:p>
          <w:p w14:paraId="057DB08D" w14:textId="01776F76" w:rsidR="00A821EF" w:rsidRPr="00DB6F99" w:rsidRDefault="00DA2CAF" w:rsidP="00DB6F99">
            <w:pPr>
              <w:pStyle w:val="Brdtext-inbjudan"/>
              <w:numPr>
                <w:ilvl w:val="0"/>
                <w:numId w:val="3"/>
              </w:numPr>
              <w:rPr>
                <w:rFonts w:asciiTheme="majorHAnsi" w:hAnsiTheme="majorHAnsi"/>
                <w:sz w:val="16"/>
                <w:szCs w:val="16"/>
              </w:rPr>
            </w:pPr>
            <w:r w:rsidRPr="00DB6F99">
              <w:rPr>
                <w:rFonts w:asciiTheme="majorHAnsi" w:hAnsiTheme="majorHAnsi"/>
                <w:sz w:val="16"/>
                <w:szCs w:val="16"/>
              </w:rPr>
              <w:t>Vad tänker ditt</w:t>
            </w:r>
            <w:r w:rsidR="00623D22" w:rsidRPr="00DB6F99">
              <w:rPr>
                <w:rFonts w:asciiTheme="majorHAnsi" w:hAnsiTheme="majorHAnsi"/>
                <w:sz w:val="16"/>
                <w:szCs w:val="16"/>
              </w:rPr>
              <w:t>/ert</w:t>
            </w:r>
            <w:r w:rsidRPr="00DB6F99">
              <w:rPr>
                <w:rFonts w:asciiTheme="majorHAnsi" w:hAnsiTheme="majorHAnsi"/>
                <w:sz w:val="16"/>
                <w:szCs w:val="16"/>
              </w:rPr>
              <w:t xml:space="preserve"> barn om att börja skolan?</w:t>
            </w:r>
          </w:p>
          <w:p w14:paraId="1E17EF3F" w14:textId="0787B02D" w:rsidR="00623D22" w:rsidRPr="00DB6F99" w:rsidRDefault="00623D22" w:rsidP="00DB6F99">
            <w:pPr>
              <w:pStyle w:val="Brdtext-inbjudan"/>
              <w:numPr>
                <w:ilvl w:val="0"/>
                <w:numId w:val="3"/>
              </w:numPr>
              <w:rPr>
                <w:rFonts w:asciiTheme="majorHAnsi" w:hAnsiTheme="majorHAnsi"/>
                <w:sz w:val="16"/>
                <w:szCs w:val="16"/>
              </w:rPr>
            </w:pPr>
            <w:r w:rsidRPr="00DB6F99">
              <w:rPr>
                <w:rFonts w:asciiTheme="majorHAnsi" w:hAnsiTheme="majorHAnsi"/>
                <w:sz w:val="16"/>
                <w:szCs w:val="16"/>
              </w:rPr>
              <w:t>Hur utrycker ditt/ert barn sina behov och känslor?</w:t>
            </w:r>
          </w:p>
          <w:p w14:paraId="3C83F5EB" w14:textId="77A29703" w:rsidR="00623D22" w:rsidRPr="00DB6F99" w:rsidRDefault="004A385F" w:rsidP="00DB6F99">
            <w:pPr>
              <w:pStyle w:val="Brdtext-inbjudan"/>
              <w:numPr>
                <w:ilvl w:val="0"/>
                <w:numId w:val="3"/>
              </w:numPr>
              <w:rPr>
                <w:rFonts w:asciiTheme="majorHAnsi" w:hAnsiTheme="majorHAnsi"/>
                <w:sz w:val="16"/>
                <w:szCs w:val="16"/>
              </w:rPr>
            </w:pPr>
            <w:r w:rsidRPr="00DB6F99">
              <w:rPr>
                <w:rFonts w:asciiTheme="majorHAnsi" w:hAnsiTheme="majorHAnsi"/>
                <w:sz w:val="16"/>
                <w:szCs w:val="16"/>
              </w:rPr>
              <w:t>Finns det situat</w:t>
            </w:r>
            <w:r w:rsidR="00925F9C" w:rsidRPr="00DB6F99">
              <w:rPr>
                <w:rFonts w:asciiTheme="majorHAnsi" w:hAnsiTheme="majorHAnsi"/>
                <w:sz w:val="16"/>
                <w:szCs w:val="16"/>
              </w:rPr>
              <w:t>ioner där ditt</w:t>
            </w:r>
            <w:r w:rsidR="006D1B87">
              <w:rPr>
                <w:rFonts w:asciiTheme="majorHAnsi" w:hAnsiTheme="majorHAnsi"/>
                <w:sz w:val="16"/>
                <w:szCs w:val="16"/>
              </w:rPr>
              <w:t>/ert</w:t>
            </w:r>
            <w:r w:rsidR="00925F9C" w:rsidRPr="00DB6F99">
              <w:rPr>
                <w:rFonts w:asciiTheme="majorHAnsi" w:hAnsiTheme="majorHAnsi"/>
                <w:sz w:val="16"/>
                <w:szCs w:val="16"/>
              </w:rPr>
              <w:t xml:space="preserve"> barn kan behöva </w:t>
            </w:r>
            <w:r w:rsidR="00F351CD" w:rsidRPr="00DB6F99">
              <w:rPr>
                <w:rFonts w:asciiTheme="majorHAnsi" w:hAnsiTheme="majorHAnsi"/>
                <w:sz w:val="16"/>
                <w:szCs w:val="16"/>
              </w:rPr>
              <w:t>hjälp</w:t>
            </w:r>
            <w:r w:rsidR="001C6B65" w:rsidRPr="00DB6F99">
              <w:rPr>
                <w:rFonts w:asciiTheme="majorHAnsi" w:hAnsiTheme="majorHAnsi"/>
                <w:sz w:val="16"/>
                <w:szCs w:val="16"/>
              </w:rPr>
              <w:t>?</w:t>
            </w:r>
          </w:p>
          <w:p w14:paraId="368D0EEE" w14:textId="77777777" w:rsidR="001C6B65" w:rsidRDefault="001C6B65" w:rsidP="00DB6F99">
            <w:pPr>
              <w:pStyle w:val="Brdtext-inbjudan"/>
              <w:numPr>
                <w:ilvl w:val="0"/>
                <w:numId w:val="3"/>
              </w:numPr>
              <w:rPr>
                <w:rFonts w:asciiTheme="majorHAnsi" w:hAnsiTheme="majorHAnsi"/>
                <w:sz w:val="16"/>
                <w:szCs w:val="16"/>
              </w:rPr>
            </w:pPr>
            <w:r w:rsidRPr="00DB6F99">
              <w:rPr>
                <w:rFonts w:asciiTheme="majorHAnsi" w:hAnsiTheme="majorHAnsi"/>
                <w:sz w:val="16"/>
                <w:szCs w:val="16"/>
              </w:rPr>
              <w:t>Vad gör barnet tryggt?</w:t>
            </w:r>
          </w:p>
          <w:p w14:paraId="29ED4942" w14:textId="1B77E89E" w:rsidR="006D1B87" w:rsidRPr="00DB6F99" w:rsidRDefault="006D1B87" w:rsidP="00DB6F99">
            <w:pPr>
              <w:pStyle w:val="Brdtext-inbjudan"/>
              <w:numPr>
                <w:ilvl w:val="0"/>
                <w:numId w:val="3"/>
              </w:num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Övrigt </w:t>
            </w:r>
          </w:p>
          <w:p w14:paraId="46ED3087" w14:textId="05AFD607" w:rsidR="00A821EF" w:rsidRDefault="00A821EF" w:rsidP="2473C3A6">
            <w:pPr>
              <w:pStyle w:val="Brdtext-inbjudan"/>
              <w:rPr>
                <w:rFonts w:asciiTheme="majorHAnsi" w:hAnsiTheme="majorHAnsi"/>
              </w:rPr>
            </w:pPr>
          </w:p>
          <w:p w14:paraId="3E9C61F1" w14:textId="31597AAA" w:rsidR="00B87192" w:rsidRDefault="00D26488" w:rsidP="2473C3A6">
            <w:pPr>
              <w:pStyle w:val="Brdtext-inbjudan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</w:rPr>
              <w:instrText xml:space="preserve"> FORMTEXT </w:instrText>
            </w:r>
            <w:r>
              <w:rPr>
                <w:rFonts w:asciiTheme="majorHAnsi" w:hAnsiTheme="majorHAnsi"/>
              </w:rPr>
            </w:r>
            <w:r>
              <w:rPr>
                <w:rFonts w:asciiTheme="majorHAnsi" w:hAnsiTheme="majorHAnsi"/>
              </w:rPr>
              <w:fldChar w:fldCharType="separate"/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  <w:noProof/>
              </w:rPr>
              <w:t> </w:t>
            </w:r>
            <w:r>
              <w:rPr>
                <w:rFonts w:asciiTheme="majorHAnsi" w:hAnsiTheme="majorHAnsi"/>
              </w:rPr>
              <w:fldChar w:fldCharType="end"/>
            </w:r>
          </w:p>
          <w:p w14:paraId="098C65BD" w14:textId="684A343F" w:rsidR="00A821EF" w:rsidRDefault="00A821EF" w:rsidP="2473C3A6">
            <w:pPr>
              <w:pStyle w:val="Brdtext-inbjudan"/>
              <w:rPr>
                <w:rFonts w:asciiTheme="majorHAnsi" w:hAnsiTheme="majorHAnsi"/>
              </w:rPr>
            </w:pPr>
          </w:p>
        </w:tc>
      </w:tr>
    </w:tbl>
    <w:p w14:paraId="5175B6CC" w14:textId="77777777" w:rsidR="008C5A4A" w:rsidRDefault="008C5A4A" w:rsidP="00A821EF">
      <w:pPr>
        <w:pStyle w:val="Rubrik2-inbjudan"/>
      </w:pPr>
    </w:p>
    <w:p w14:paraId="3814517D" w14:textId="16815391" w:rsidR="4A227174" w:rsidRDefault="4A227174" w:rsidP="4A227174">
      <w:pPr>
        <w:pStyle w:val="Rubrik2-inbjudan"/>
      </w:pPr>
    </w:p>
    <w:p w14:paraId="2F724AFE" w14:textId="77777777" w:rsidR="006773DC" w:rsidRDefault="006773DC">
      <w:pPr>
        <w:rPr>
          <w:rFonts w:ascii="CenturyGothic-Bold" w:hAnsi="CenturyGothic-Bold" w:cs="CenturyGothic-Bold"/>
          <w:b/>
          <w:bCs/>
          <w:color w:val="000000"/>
          <w:spacing w:val="-5"/>
          <w:sz w:val="24"/>
          <w:szCs w:val="24"/>
        </w:rPr>
      </w:pPr>
      <w:r>
        <w:br w:type="page"/>
      </w:r>
    </w:p>
    <w:p w14:paraId="4AA83207" w14:textId="192A21E6" w:rsidR="003C7137" w:rsidRDefault="00E02EA3" w:rsidP="00FA61AB">
      <w:pPr>
        <w:ind w:left="0"/>
        <w:rPr>
          <w:rFonts w:asciiTheme="majorHAnsi" w:hAnsiTheme="majorHAnsi"/>
          <w:b/>
          <w:bCs/>
          <w:sz w:val="24"/>
          <w:szCs w:val="24"/>
        </w:rPr>
      </w:pPr>
      <w:r w:rsidRPr="00E02EA3">
        <w:rPr>
          <w:rFonts w:asciiTheme="majorHAnsi" w:hAnsiTheme="majorHAnsi"/>
          <w:b/>
          <w:bCs/>
          <w:sz w:val="24"/>
          <w:szCs w:val="24"/>
        </w:rPr>
        <w:lastRenderedPageBreak/>
        <w:t>4. Övriga uppgifter</w:t>
      </w:r>
      <w:r w:rsidR="00C73848">
        <w:rPr>
          <w:rFonts w:asciiTheme="majorHAnsi" w:hAnsiTheme="majorHAnsi"/>
          <w:b/>
          <w:bCs/>
          <w:sz w:val="24"/>
          <w:szCs w:val="24"/>
        </w:rPr>
        <w:t xml:space="preserve"> (</w:t>
      </w:r>
      <w:r w:rsidR="00B64A90">
        <w:rPr>
          <w:rFonts w:asciiTheme="majorHAnsi" w:hAnsiTheme="majorHAnsi"/>
          <w:b/>
          <w:bCs/>
          <w:sz w:val="24"/>
          <w:szCs w:val="24"/>
        </w:rPr>
        <w:t>i</w:t>
      </w:r>
      <w:r w:rsidR="00C73848">
        <w:rPr>
          <w:rFonts w:asciiTheme="majorHAnsi" w:hAnsiTheme="majorHAnsi"/>
          <w:b/>
          <w:bCs/>
          <w:sz w:val="24"/>
          <w:szCs w:val="24"/>
        </w:rPr>
        <w:t>fylles av vårdnadshavare)</w:t>
      </w:r>
    </w:p>
    <w:p w14:paraId="156F3D57" w14:textId="417DFA06" w:rsidR="00E87F7D" w:rsidRPr="00DD082B" w:rsidRDefault="00E87F7D" w:rsidP="00FA61AB">
      <w:pPr>
        <w:ind w:left="0"/>
        <w:rPr>
          <w:rFonts w:asciiTheme="majorHAnsi" w:hAnsiTheme="majorHAnsi"/>
          <w:sz w:val="16"/>
          <w:szCs w:val="16"/>
        </w:rPr>
      </w:pPr>
      <w:r w:rsidRPr="00DD082B">
        <w:rPr>
          <w:rFonts w:asciiTheme="majorHAnsi" w:hAnsiTheme="majorHAnsi"/>
          <w:sz w:val="16"/>
          <w:szCs w:val="16"/>
        </w:rPr>
        <w:t>För at</w:t>
      </w:r>
      <w:r w:rsidR="00DD082B" w:rsidRPr="00DD082B">
        <w:rPr>
          <w:rFonts w:asciiTheme="majorHAnsi" w:hAnsiTheme="majorHAnsi"/>
          <w:sz w:val="16"/>
          <w:szCs w:val="16"/>
        </w:rPr>
        <w:t>t</w:t>
      </w:r>
      <w:r w:rsidRPr="00DD082B">
        <w:rPr>
          <w:rFonts w:asciiTheme="majorHAnsi" w:hAnsiTheme="majorHAnsi"/>
          <w:sz w:val="16"/>
          <w:szCs w:val="16"/>
        </w:rPr>
        <w:t xml:space="preserve"> vi til</w:t>
      </w:r>
      <w:r w:rsidR="000B3700" w:rsidRPr="00DD082B">
        <w:rPr>
          <w:rFonts w:asciiTheme="majorHAnsi" w:hAnsiTheme="majorHAnsi"/>
          <w:sz w:val="16"/>
          <w:szCs w:val="16"/>
        </w:rPr>
        <w:t xml:space="preserve">lsammans ska kunna skapa en trygg, god och välkomnande start i skolan </w:t>
      </w:r>
      <w:r w:rsidR="00F905AD" w:rsidRPr="00DD082B">
        <w:rPr>
          <w:rFonts w:asciiTheme="majorHAnsi" w:hAnsiTheme="majorHAnsi"/>
          <w:sz w:val="16"/>
          <w:szCs w:val="16"/>
        </w:rPr>
        <w:t xml:space="preserve">vill vi gärna ta del av den information som ni som vårdnadshavare upplever kan vara värdefull för skolan att känna till. </w:t>
      </w:r>
      <w:r w:rsidR="0010573B" w:rsidRPr="00DD082B">
        <w:rPr>
          <w:rFonts w:asciiTheme="majorHAnsi" w:hAnsiTheme="majorHAnsi"/>
          <w:sz w:val="16"/>
          <w:szCs w:val="16"/>
        </w:rPr>
        <w:t>Informationen</w:t>
      </w:r>
      <w:r w:rsidR="00CD1719" w:rsidRPr="00DD082B">
        <w:rPr>
          <w:rFonts w:asciiTheme="majorHAnsi" w:hAnsiTheme="majorHAnsi"/>
          <w:sz w:val="16"/>
          <w:szCs w:val="16"/>
        </w:rPr>
        <w:t xml:space="preserve"> </w:t>
      </w:r>
      <w:r w:rsidR="00810F91" w:rsidRPr="00DD082B">
        <w:rPr>
          <w:rFonts w:asciiTheme="majorHAnsi" w:hAnsiTheme="majorHAnsi"/>
          <w:sz w:val="16"/>
          <w:szCs w:val="16"/>
        </w:rPr>
        <w:t xml:space="preserve">kan till exempel handla om </w:t>
      </w:r>
      <w:r w:rsidR="00CD1719" w:rsidRPr="00DD082B">
        <w:rPr>
          <w:rFonts w:asciiTheme="majorHAnsi" w:hAnsiTheme="majorHAnsi"/>
          <w:sz w:val="16"/>
          <w:szCs w:val="16"/>
        </w:rPr>
        <w:t xml:space="preserve">barnets behov, familjespråk, i vilken utsträckning barnet deltagit i förskolan, eventuella vårdkontakter </w:t>
      </w:r>
      <w:r w:rsidR="007020F6" w:rsidRPr="00DD082B">
        <w:rPr>
          <w:rFonts w:asciiTheme="majorHAnsi" w:hAnsiTheme="majorHAnsi"/>
          <w:sz w:val="16"/>
          <w:szCs w:val="16"/>
        </w:rPr>
        <w:t xml:space="preserve">samt om det finns allergier eller behov av särskild kost. Vi tar även gärna emot uppgift </w:t>
      </w:r>
      <w:r w:rsidR="00A81A4B" w:rsidRPr="00DD082B">
        <w:rPr>
          <w:rFonts w:asciiTheme="majorHAnsi" w:hAnsiTheme="majorHAnsi"/>
          <w:sz w:val="16"/>
          <w:szCs w:val="16"/>
        </w:rPr>
        <w:t xml:space="preserve">om vilken </w:t>
      </w:r>
      <w:r w:rsidR="00DA3588" w:rsidRPr="00DD082B">
        <w:rPr>
          <w:rFonts w:asciiTheme="majorHAnsi" w:hAnsiTheme="majorHAnsi"/>
          <w:sz w:val="16"/>
          <w:szCs w:val="16"/>
        </w:rPr>
        <w:t>barnavårdscentral</w:t>
      </w:r>
      <w:r w:rsidR="00A81A4B" w:rsidRPr="00DD082B">
        <w:rPr>
          <w:rFonts w:asciiTheme="majorHAnsi" w:hAnsiTheme="majorHAnsi"/>
          <w:sz w:val="16"/>
          <w:szCs w:val="16"/>
        </w:rPr>
        <w:t xml:space="preserve"> (BVC) ert barn tillhör för att underlätta överlämning av journal. </w:t>
      </w:r>
    </w:p>
    <w:p w14:paraId="4922C0CF" w14:textId="1D08FA5B" w:rsidR="00DD082B" w:rsidRPr="00DD082B" w:rsidRDefault="00DD082B" w:rsidP="00FA61AB">
      <w:pPr>
        <w:ind w:left="0"/>
        <w:rPr>
          <w:rFonts w:ascii="Garamond" w:hAnsi="Garamond" w:cs="Times New Roman"/>
          <w:color w:val="auto"/>
          <w:sz w:val="16"/>
          <w:szCs w:val="16"/>
          <w:lang w:eastAsia="sv-SE"/>
        </w:rPr>
      </w:pPr>
      <w:r w:rsidRPr="00DD082B">
        <w:rPr>
          <w:rFonts w:asciiTheme="majorHAnsi" w:hAnsiTheme="majorHAnsi"/>
          <w:sz w:val="16"/>
          <w:szCs w:val="16"/>
        </w:rPr>
        <w:t xml:space="preserve">Att dela denna information är helt frivilligt och sker endast med ert samtycke. </w:t>
      </w:r>
    </w:p>
    <w:p w14:paraId="44BC8BB5" w14:textId="77777777" w:rsidR="003C7137" w:rsidRPr="003C7137" w:rsidRDefault="003C7137" w:rsidP="003C7137">
      <w:pPr>
        <w:spacing w:line="278" w:lineRule="auto"/>
        <w:ind w:left="0"/>
        <w:rPr>
          <w:rFonts w:asciiTheme="majorHAnsi" w:eastAsia="Aptos" w:hAnsiTheme="majorHAnsi" w:cs="Times New Roman"/>
          <w:color w:val="auto"/>
          <w:kern w:val="2"/>
          <w:u w:val="single"/>
          <w:lang w:eastAsia="en-US"/>
          <w14:ligatures w14:val="standardContextual"/>
        </w:rPr>
      </w:pPr>
      <w:r w:rsidRPr="003C7137">
        <w:rPr>
          <w:rFonts w:asciiTheme="majorHAnsi" w:eastAsia="Aptos" w:hAnsiTheme="majorHAnsi" w:cs="Times New Roman"/>
          <w:color w:val="auto"/>
          <w:kern w:val="2"/>
          <w:u w:val="single"/>
          <w:lang w:eastAsia="en-US"/>
          <w14:ligatures w14:val="standardContextual"/>
        </w:rPr>
        <w:t>Familjespråk</w:t>
      </w:r>
    </w:p>
    <w:p w14:paraId="10487EE4" w14:textId="78B7E288" w:rsidR="003C7137" w:rsidRPr="003C7137" w:rsidRDefault="003C7137" w:rsidP="003C7137">
      <w:pPr>
        <w:spacing w:line="278" w:lineRule="auto"/>
        <w:ind w:left="0"/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</w:pPr>
      <w:r w:rsidRPr="003C7137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t xml:space="preserve">I hemmet pratar barnet: </w:t>
      </w:r>
      <w:r w:rsidR="00D26488">
        <w:rPr>
          <w:rFonts w:asciiTheme="majorHAnsi" w:hAnsiTheme="maj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26488">
        <w:rPr>
          <w:rFonts w:asciiTheme="majorHAnsi" w:hAnsiTheme="majorHAnsi"/>
        </w:rPr>
        <w:instrText xml:space="preserve"> FORMTEXT </w:instrText>
      </w:r>
      <w:r w:rsidR="00D26488">
        <w:rPr>
          <w:rFonts w:asciiTheme="majorHAnsi" w:hAnsiTheme="majorHAnsi"/>
        </w:rPr>
      </w:r>
      <w:r w:rsidR="00D26488">
        <w:rPr>
          <w:rFonts w:asciiTheme="majorHAnsi" w:hAnsiTheme="majorHAnsi"/>
        </w:rPr>
        <w:fldChar w:fldCharType="separate"/>
      </w:r>
      <w:r w:rsidR="00D26488">
        <w:rPr>
          <w:rFonts w:asciiTheme="majorHAnsi" w:hAnsiTheme="majorHAnsi"/>
          <w:noProof/>
        </w:rPr>
        <w:t> </w:t>
      </w:r>
      <w:r w:rsidR="00D26488">
        <w:rPr>
          <w:rFonts w:asciiTheme="majorHAnsi" w:hAnsiTheme="majorHAnsi"/>
          <w:noProof/>
        </w:rPr>
        <w:t> </w:t>
      </w:r>
      <w:r w:rsidR="00D26488">
        <w:rPr>
          <w:rFonts w:asciiTheme="majorHAnsi" w:hAnsiTheme="majorHAnsi"/>
          <w:noProof/>
        </w:rPr>
        <w:t> </w:t>
      </w:r>
      <w:r w:rsidR="00D26488">
        <w:rPr>
          <w:rFonts w:asciiTheme="majorHAnsi" w:hAnsiTheme="majorHAnsi"/>
          <w:noProof/>
        </w:rPr>
        <w:t> </w:t>
      </w:r>
      <w:r w:rsidR="00D26488">
        <w:rPr>
          <w:rFonts w:asciiTheme="majorHAnsi" w:hAnsiTheme="majorHAnsi"/>
          <w:noProof/>
        </w:rPr>
        <w:t> </w:t>
      </w:r>
      <w:r w:rsidR="00D26488">
        <w:rPr>
          <w:rFonts w:asciiTheme="majorHAnsi" w:hAnsiTheme="majorHAnsi"/>
        </w:rPr>
        <w:fldChar w:fldCharType="end"/>
      </w:r>
    </w:p>
    <w:p w14:paraId="4838A607" w14:textId="124B09B1" w:rsidR="003C7137" w:rsidRPr="003C7137" w:rsidRDefault="003C7137" w:rsidP="003C7137">
      <w:pPr>
        <w:spacing w:line="278" w:lineRule="auto"/>
        <w:ind w:left="0"/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</w:pPr>
      <w:r w:rsidRPr="003C7137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t xml:space="preserve">Vårdnadshavare1 pratar: </w:t>
      </w:r>
      <w:r w:rsidR="003A6C83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3A6C83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instrText xml:space="preserve"> FORMTEXT </w:instrText>
      </w:r>
      <w:r w:rsidR="003A6C83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</w:r>
      <w:r w:rsidR="003A6C83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fldChar w:fldCharType="separate"/>
      </w:r>
      <w:r w:rsidR="009B6F52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t> </w:t>
      </w:r>
      <w:r w:rsidR="009B6F52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t> </w:t>
      </w:r>
      <w:r w:rsidR="009B6F52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t> </w:t>
      </w:r>
      <w:r w:rsidR="009B6F52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t> </w:t>
      </w:r>
      <w:r w:rsidR="009B6F52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fldChar w:fldCharType="end"/>
      </w:r>
    </w:p>
    <w:p w14:paraId="40463309" w14:textId="10F2AD2B" w:rsidR="003C7137" w:rsidRPr="003C7137" w:rsidRDefault="003C7137" w:rsidP="003C7137">
      <w:pPr>
        <w:spacing w:line="278" w:lineRule="auto"/>
        <w:ind w:left="0"/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</w:pPr>
      <w:r w:rsidRPr="003C7137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t>Vårdnadshavare 2 pratar:</w:t>
      </w:r>
      <w:r w:rsidR="00FA61AB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t xml:space="preserve"> </w:t>
      </w:r>
      <w:r w:rsidR="009E267F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" w:name="Text11"/>
      <w:r w:rsidR="009E267F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instrText xml:space="preserve"> FORMTEXT </w:instrText>
      </w:r>
      <w:r w:rsidR="009E267F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</w:r>
      <w:r w:rsidR="009E267F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fldChar w:fldCharType="separate"/>
      </w:r>
      <w:r w:rsidR="009E267F">
        <w:rPr>
          <w:rFonts w:asciiTheme="majorHAnsi" w:eastAsia="Aptos" w:hAnsiTheme="majorHAnsi" w:cs="Times New Roman"/>
          <w:noProof/>
          <w:color w:val="auto"/>
          <w:kern w:val="2"/>
          <w:lang w:eastAsia="en-US"/>
          <w14:ligatures w14:val="standardContextual"/>
        </w:rPr>
        <w:t> </w:t>
      </w:r>
      <w:r w:rsidR="009E267F">
        <w:rPr>
          <w:rFonts w:asciiTheme="majorHAnsi" w:eastAsia="Aptos" w:hAnsiTheme="majorHAnsi" w:cs="Times New Roman"/>
          <w:noProof/>
          <w:color w:val="auto"/>
          <w:kern w:val="2"/>
          <w:lang w:eastAsia="en-US"/>
          <w14:ligatures w14:val="standardContextual"/>
        </w:rPr>
        <w:t> </w:t>
      </w:r>
      <w:r w:rsidR="009E267F">
        <w:rPr>
          <w:rFonts w:asciiTheme="majorHAnsi" w:eastAsia="Aptos" w:hAnsiTheme="majorHAnsi" w:cs="Times New Roman"/>
          <w:noProof/>
          <w:color w:val="auto"/>
          <w:kern w:val="2"/>
          <w:lang w:eastAsia="en-US"/>
          <w14:ligatures w14:val="standardContextual"/>
        </w:rPr>
        <w:t> </w:t>
      </w:r>
      <w:r w:rsidR="009E267F">
        <w:rPr>
          <w:rFonts w:asciiTheme="majorHAnsi" w:eastAsia="Aptos" w:hAnsiTheme="majorHAnsi" w:cs="Times New Roman"/>
          <w:noProof/>
          <w:color w:val="auto"/>
          <w:kern w:val="2"/>
          <w:lang w:eastAsia="en-US"/>
          <w14:ligatures w14:val="standardContextual"/>
        </w:rPr>
        <w:t> </w:t>
      </w:r>
      <w:r w:rsidR="009E267F">
        <w:rPr>
          <w:rFonts w:asciiTheme="majorHAnsi" w:eastAsia="Aptos" w:hAnsiTheme="majorHAnsi" w:cs="Times New Roman"/>
          <w:noProof/>
          <w:color w:val="auto"/>
          <w:kern w:val="2"/>
          <w:lang w:eastAsia="en-US"/>
          <w14:ligatures w14:val="standardContextual"/>
        </w:rPr>
        <w:t> </w:t>
      </w:r>
      <w:r w:rsidR="009E267F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fldChar w:fldCharType="end"/>
      </w:r>
      <w:bookmarkEnd w:id="2"/>
    </w:p>
    <w:p w14:paraId="6020A79A" w14:textId="1AD0A1F6" w:rsidR="003C7137" w:rsidRPr="003C7137" w:rsidRDefault="003C7137" w:rsidP="003C7137">
      <w:pPr>
        <w:spacing w:line="278" w:lineRule="auto"/>
        <w:ind w:left="0"/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</w:pPr>
      <w:r w:rsidRPr="003C7137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t xml:space="preserve">Behov av tolk?   Ja </w:t>
      </w:r>
      <w:r w:rsidR="009E267F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t xml:space="preserve">  </w:t>
      </w:r>
      <w:sdt>
        <w:sdtPr>
          <w:rPr>
            <w:rFonts w:asciiTheme="majorHAnsi" w:eastAsia="Aptos" w:hAnsiTheme="majorHAnsi" w:cs="Times New Roman"/>
            <w:color w:val="auto"/>
            <w:kern w:val="2"/>
            <w:lang w:eastAsia="en-US"/>
            <w14:ligatures w14:val="standardContextual"/>
          </w:rPr>
          <w:id w:val="-1417939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59">
            <w:rPr>
              <w:rFonts w:ascii="MS Gothic" w:eastAsia="MS Gothic" w:hAnsi="MS Gothic" w:cs="Times New Roman" w:hint="eastAsia"/>
              <w:color w:val="auto"/>
              <w:kern w:val="2"/>
              <w:lang w:eastAsia="en-US"/>
              <w14:ligatures w14:val="standardContextual"/>
            </w:rPr>
            <w:t>☐</w:t>
          </w:r>
        </w:sdtContent>
      </w:sdt>
      <w:r w:rsidRPr="003C7137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tab/>
      </w:r>
      <w:r w:rsidR="00032B53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t xml:space="preserve">           </w:t>
      </w:r>
      <w:r w:rsidRPr="003C7137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t>Nej</w:t>
      </w:r>
      <w:r w:rsidR="009E267F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t xml:space="preserve"> </w:t>
      </w:r>
      <w:sdt>
        <w:sdtPr>
          <w:rPr>
            <w:rFonts w:asciiTheme="majorHAnsi" w:eastAsia="Aptos" w:hAnsiTheme="majorHAnsi" w:cs="Times New Roman"/>
            <w:color w:val="auto"/>
            <w:kern w:val="2"/>
            <w:lang w:eastAsia="en-US"/>
            <w14:ligatures w14:val="standardContextual"/>
          </w:rPr>
          <w:id w:val="-1683120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F52">
            <w:rPr>
              <w:rFonts w:ascii="MS Gothic" w:eastAsia="MS Gothic" w:hAnsi="MS Gothic" w:cs="Times New Roman" w:hint="eastAsia"/>
              <w:color w:val="auto"/>
              <w:kern w:val="2"/>
              <w:lang w:eastAsia="en-US"/>
              <w14:ligatures w14:val="standardContextual"/>
            </w:rPr>
            <w:t>☐</w:t>
          </w:r>
        </w:sdtContent>
      </w:sdt>
    </w:p>
    <w:p w14:paraId="5FCA95C9" w14:textId="77777777" w:rsidR="003C7137" w:rsidRPr="003C7137" w:rsidRDefault="003C7137" w:rsidP="003C7137">
      <w:pPr>
        <w:spacing w:line="278" w:lineRule="auto"/>
        <w:ind w:left="0"/>
        <w:rPr>
          <w:rFonts w:ascii="Aptos" w:eastAsia="Aptos" w:hAnsi="Aptos" w:cs="Times New Roman"/>
          <w:color w:val="auto"/>
          <w:kern w:val="2"/>
          <w:lang w:eastAsia="en-US"/>
          <w14:ligatures w14:val="standardContextual"/>
        </w:rPr>
      </w:pPr>
    </w:p>
    <w:p w14:paraId="79E12DDC" w14:textId="77777777" w:rsidR="003C7137" w:rsidRPr="003C7137" w:rsidRDefault="003C7137" w:rsidP="003C7137">
      <w:pPr>
        <w:spacing w:line="278" w:lineRule="auto"/>
        <w:ind w:left="0"/>
        <w:rPr>
          <w:rFonts w:ascii="Century Gothic" w:eastAsia="Aptos" w:hAnsi="Century Gothic" w:cs="Times New Roman"/>
          <w:color w:val="auto"/>
          <w:kern w:val="2"/>
          <w:u w:val="single"/>
          <w:lang w:eastAsia="en-US"/>
          <w14:ligatures w14:val="standardContextual"/>
        </w:rPr>
      </w:pPr>
      <w:r w:rsidRPr="003C7137">
        <w:rPr>
          <w:rFonts w:ascii="Century Gothic" w:eastAsia="Aptos" w:hAnsi="Century Gothic" w:cs="Times New Roman"/>
          <w:color w:val="auto"/>
          <w:kern w:val="2"/>
          <w:u w:val="single"/>
          <w:lang w:eastAsia="en-US"/>
          <w14:ligatures w14:val="standardContextual"/>
        </w:rPr>
        <w:t>Närvaro</w:t>
      </w:r>
    </w:p>
    <w:p w14:paraId="4EA95C10" w14:textId="77777777" w:rsidR="003C7137" w:rsidRPr="003C7137" w:rsidRDefault="003C7137" w:rsidP="003C7137">
      <w:pPr>
        <w:spacing w:line="278" w:lineRule="auto"/>
        <w:ind w:left="0"/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</w:pPr>
      <w:r w:rsidRPr="003C7137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>Uppskattad närvaro på förskolan de senaste 6 månaderna:</w:t>
      </w:r>
    </w:p>
    <w:p w14:paraId="523DB77D" w14:textId="5D6F5FD0" w:rsidR="003C7137" w:rsidRPr="003C7137" w:rsidRDefault="003C7137" w:rsidP="003C7137">
      <w:pPr>
        <w:spacing w:line="278" w:lineRule="auto"/>
        <w:ind w:left="0"/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</w:pPr>
      <w:r w:rsidRPr="003C7137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Heltid   </w:t>
      </w:r>
      <w:sdt>
        <w:sdtPr>
          <w:rPr>
            <w:rFonts w:ascii="Century Gothic" w:eastAsia="Aptos" w:hAnsi="Century Gothic" w:cs="Times New Roman"/>
            <w:color w:val="auto"/>
            <w:kern w:val="2"/>
            <w:lang w:eastAsia="en-US"/>
            <w14:ligatures w14:val="standardContextual"/>
          </w:rPr>
          <w:id w:val="92591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E14">
            <w:rPr>
              <w:rFonts w:ascii="MS Gothic" w:eastAsia="MS Gothic" w:hAnsi="MS Gothic" w:cs="Times New Roman" w:hint="eastAsia"/>
              <w:color w:val="auto"/>
              <w:kern w:val="2"/>
              <w:lang w:eastAsia="en-US"/>
              <w14:ligatures w14:val="standardContextual"/>
            </w:rPr>
            <w:t>☐</w:t>
          </w:r>
        </w:sdtContent>
      </w:sdt>
    </w:p>
    <w:p w14:paraId="24B522E9" w14:textId="0A250598" w:rsidR="003C7137" w:rsidRPr="003C7137" w:rsidRDefault="003C7137" w:rsidP="003C7137">
      <w:pPr>
        <w:spacing w:line="278" w:lineRule="auto"/>
        <w:ind w:left="0"/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</w:pPr>
      <w:r w:rsidRPr="003C7137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Deltid    </w:t>
      </w:r>
      <w:sdt>
        <w:sdtPr>
          <w:rPr>
            <w:rFonts w:ascii="Century Gothic" w:eastAsia="Aptos" w:hAnsi="Century Gothic" w:cs="Times New Roman"/>
            <w:color w:val="auto"/>
            <w:kern w:val="2"/>
            <w:lang w:eastAsia="en-US"/>
            <w14:ligatures w14:val="standardContextual"/>
          </w:rPr>
          <w:id w:val="-2139716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6AA">
            <w:rPr>
              <w:rFonts w:ascii="MS Gothic" w:eastAsia="MS Gothic" w:hAnsi="MS Gothic" w:cs="Times New Roman" w:hint="eastAsia"/>
              <w:color w:val="auto"/>
              <w:kern w:val="2"/>
              <w:lang w:eastAsia="en-US"/>
              <w14:ligatures w14:val="standardContextual"/>
            </w:rPr>
            <w:t>☐</w:t>
          </w:r>
        </w:sdtContent>
      </w:sdt>
    </w:p>
    <w:p w14:paraId="5408F8B8" w14:textId="6AD23BCA" w:rsidR="003C7137" w:rsidRPr="003C7137" w:rsidRDefault="003C7137" w:rsidP="003C7137">
      <w:pPr>
        <w:spacing w:line="278" w:lineRule="auto"/>
        <w:ind w:left="0"/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</w:pPr>
      <w:r w:rsidRPr="003C7137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Mindre än deltid   </w:t>
      </w:r>
      <w:sdt>
        <w:sdtPr>
          <w:rPr>
            <w:rFonts w:ascii="Century Gothic" w:eastAsia="Aptos" w:hAnsi="Century Gothic" w:cs="Times New Roman"/>
            <w:color w:val="auto"/>
            <w:kern w:val="2"/>
            <w:lang w:eastAsia="en-US"/>
            <w14:ligatures w14:val="standardContextual"/>
          </w:rPr>
          <w:id w:val="-1482234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E14">
            <w:rPr>
              <w:rFonts w:ascii="MS Gothic" w:eastAsia="MS Gothic" w:hAnsi="MS Gothic" w:cs="Times New Roman" w:hint="eastAsia"/>
              <w:color w:val="auto"/>
              <w:kern w:val="2"/>
              <w:lang w:eastAsia="en-US"/>
              <w14:ligatures w14:val="standardContextual"/>
            </w:rPr>
            <w:t>☐</w:t>
          </w:r>
        </w:sdtContent>
      </w:sdt>
    </w:p>
    <w:p w14:paraId="773A8DE5" w14:textId="77777777" w:rsidR="003C7137" w:rsidRPr="003C7137" w:rsidRDefault="003C7137" w:rsidP="003C7137">
      <w:pPr>
        <w:spacing w:line="278" w:lineRule="auto"/>
        <w:ind w:left="0"/>
        <w:rPr>
          <w:rFonts w:ascii="Aptos" w:eastAsia="Aptos" w:hAnsi="Aptos" w:cs="Times New Roman"/>
          <w:color w:val="auto"/>
          <w:kern w:val="2"/>
          <w:lang w:eastAsia="en-US"/>
          <w14:ligatures w14:val="standardContextual"/>
        </w:rPr>
      </w:pPr>
    </w:p>
    <w:p w14:paraId="1C628F57" w14:textId="0B01E557" w:rsidR="003C7137" w:rsidRPr="003C7137" w:rsidRDefault="003C7137" w:rsidP="003C7137">
      <w:pPr>
        <w:spacing w:line="278" w:lineRule="auto"/>
        <w:ind w:left="0"/>
        <w:rPr>
          <w:rFonts w:ascii="Century Gothic" w:eastAsia="Aptos" w:hAnsi="Century Gothic" w:cs="Times New Roman"/>
          <w:color w:val="auto"/>
          <w:kern w:val="2"/>
          <w:u w:val="single"/>
          <w:lang w:eastAsia="en-US"/>
          <w14:ligatures w14:val="standardContextual"/>
        </w:rPr>
      </w:pPr>
      <w:r w:rsidRPr="003C7137">
        <w:rPr>
          <w:rFonts w:ascii="Century Gothic" w:eastAsia="Aptos" w:hAnsi="Century Gothic" w:cs="Times New Roman"/>
          <w:color w:val="auto"/>
          <w:kern w:val="2"/>
          <w:u w:val="single"/>
          <w:lang w:eastAsia="en-US"/>
          <w14:ligatures w14:val="standardContextual"/>
        </w:rPr>
        <w:t>Kontaktnät</w:t>
      </w:r>
    </w:p>
    <w:p w14:paraId="0C21CDE8" w14:textId="40132B5A" w:rsidR="003C7137" w:rsidRPr="003C7137" w:rsidRDefault="003C7137" w:rsidP="003C7137">
      <w:pPr>
        <w:spacing w:line="278" w:lineRule="auto"/>
        <w:ind w:left="0"/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</w:pPr>
      <w:r w:rsidRPr="003C7137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Kontakt med </w:t>
      </w:r>
      <w:r w:rsidR="00807364" w:rsidRPr="00FA61AB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>logoped</w:t>
      </w:r>
      <w:r w:rsidRPr="003C7137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 </w:t>
      </w:r>
      <w:r w:rsidR="00AA50C6" w:rsidRPr="00FA61AB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        </w:t>
      </w:r>
      <w:r w:rsidRPr="003C7137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Ja </w:t>
      </w:r>
      <w:r w:rsidR="00381D83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    </w:t>
      </w:r>
      <w:sdt>
        <w:sdtPr>
          <w:rPr>
            <w:rFonts w:ascii="Century Gothic" w:eastAsia="Aptos" w:hAnsi="Century Gothic" w:cs="Times New Roman"/>
            <w:color w:val="auto"/>
            <w:kern w:val="2"/>
            <w:lang w:eastAsia="en-US"/>
            <w14:ligatures w14:val="standardContextual"/>
          </w:rPr>
          <w:id w:val="1234349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C83">
            <w:rPr>
              <w:rFonts w:ascii="MS Gothic" w:eastAsia="MS Gothic" w:hAnsi="MS Gothic" w:cs="Times New Roman" w:hint="eastAsia"/>
              <w:color w:val="auto"/>
              <w:kern w:val="2"/>
              <w:lang w:eastAsia="en-US"/>
              <w14:ligatures w14:val="standardContextual"/>
            </w:rPr>
            <w:t>☐</w:t>
          </w:r>
        </w:sdtContent>
      </w:sdt>
      <w:r w:rsidR="009E267F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ab/>
      </w:r>
      <w:r w:rsidR="00DA292E" w:rsidRPr="00FA61AB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>Nej</w:t>
      </w:r>
      <w:r w:rsidR="00CE5F7A" w:rsidRPr="00FA61AB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 </w:t>
      </w:r>
      <w:r w:rsidR="00381D83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 </w:t>
      </w:r>
      <w:sdt>
        <w:sdtPr>
          <w:rPr>
            <w:rFonts w:ascii="Century Gothic" w:eastAsia="Aptos" w:hAnsi="Century Gothic" w:cs="Times New Roman"/>
            <w:color w:val="auto"/>
            <w:kern w:val="2"/>
            <w:lang w:eastAsia="en-US"/>
            <w14:ligatures w14:val="standardContextual"/>
          </w:rPr>
          <w:id w:val="-107050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67F">
            <w:rPr>
              <w:rFonts w:ascii="MS Gothic" w:eastAsia="MS Gothic" w:hAnsi="MS Gothic" w:cs="Times New Roman" w:hint="eastAsia"/>
              <w:color w:val="auto"/>
              <w:kern w:val="2"/>
              <w:lang w:eastAsia="en-US"/>
              <w14:ligatures w14:val="standardContextual"/>
            </w:rPr>
            <w:t>☐</w:t>
          </w:r>
        </w:sdtContent>
      </w:sdt>
      <w:r w:rsidR="00381D83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 </w:t>
      </w:r>
      <w:r w:rsidR="00CE5F7A" w:rsidRPr="00FA61AB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  </w:t>
      </w:r>
      <w:r w:rsidR="00807364" w:rsidRPr="00FA61AB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  </w:t>
      </w:r>
      <w:r w:rsidR="00AA50C6" w:rsidRPr="00FA61AB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  </w:t>
      </w:r>
      <w:r w:rsidR="00440CD9" w:rsidRPr="00FA61AB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  </w:t>
      </w:r>
    </w:p>
    <w:p w14:paraId="07E4F3D5" w14:textId="290D19E8" w:rsidR="003C7137" w:rsidRPr="003C7137" w:rsidRDefault="003C7137" w:rsidP="003C7137">
      <w:pPr>
        <w:spacing w:line="278" w:lineRule="auto"/>
        <w:ind w:left="0"/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</w:pPr>
      <w:r w:rsidRPr="003C7137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Kontakt med </w:t>
      </w:r>
      <w:r w:rsidR="00807364" w:rsidRPr="00FA61AB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>habilitering</w:t>
      </w:r>
      <w:r w:rsidRPr="003C7137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 </w:t>
      </w:r>
      <w:r w:rsidR="00AA50C6" w:rsidRPr="00FA61AB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    </w:t>
      </w:r>
      <w:r w:rsidRPr="003C7137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Ja </w:t>
      </w:r>
      <w:r w:rsidR="00807364" w:rsidRPr="00FA61AB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   </w:t>
      </w:r>
      <w:sdt>
        <w:sdtPr>
          <w:rPr>
            <w:rFonts w:ascii="Century Gothic" w:eastAsia="Aptos" w:hAnsi="Century Gothic" w:cs="Times New Roman"/>
            <w:color w:val="auto"/>
            <w:kern w:val="2"/>
            <w:lang w:eastAsia="en-US"/>
            <w14:ligatures w14:val="standardContextual"/>
          </w:rPr>
          <w:id w:val="-1821025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C83">
            <w:rPr>
              <w:rFonts w:ascii="MS Gothic" w:eastAsia="MS Gothic" w:hAnsi="MS Gothic" w:cs="Times New Roman" w:hint="eastAsia"/>
              <w:color w:val="auto"/>
              <w:kern w:val="2"/>
              <w:lang w:eastAsia="en-US"/>
              <w14:ligatures w14:val="standardContextual"/>
            </w:rPr>
            <w:t>☐</w:t>
          </w:r>
        </w:sdtContent>
      </w:sdt>
      <w:r w:rsidR="00807364" w:rsidRPr="00FA61AB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       </w:t>
      </w:r>
      <w:r w:rsidR="00381D83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   </w:t>
      </w:r>
      <w:r w:rsidR="009E267F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 </w:t>
      </w:r>
      <w:r w:rsidR="00DA292E" w:rsidRPr="00FA61AB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>Nej</w:t>
      </w:r>
      <w:r w:rsidR="00381D83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 </w:t>
      </w:r>
      <w:r w:rsidR="00381D83">
        <w:rPr>
          <w:rFonts w:ascii="Century Gothic" w:eastAsia="Aptos" w:hAnsi="Century Gothic" w:cs="Times New Roman"/>
          <w:noProof/>
          <w:color w:val="auto"/>
          <w:kern w:val="2"/>
          <w:lang w:eastAsia="en-US"/>
          <w14:ligatures w14:val="standardContextual"/>
        </w:rPr>
        <w:t xml:space="preserve"> </w:t>
      </w:r>
      <w:sdt>
        <w:sdtPr>
          <w:rPr>
            <w:rFonts w:ascii="Century Gothic" w:eastAsia="Aptos" w:hAnsi="Century Gothic" w:cs="Times New Roman"/>
            <w:noProof/>
            <w:color w:val="auto"/>
            <w:kern w:val="2"/>
            <w:lang w:eastAsia="en-US"/>
            <w14:ligatures w14:val="standardContextual"/>
          </w:rPr>
          <w:id w:val="1867019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67F">
            <w:rPr>
              <w:rFonts w:ascii="MS Gothic" w:eastAsia="MS Gothic" w:hAnsi="MS Gothic" w:cs="Times New Roman" w:hint="eastAsia"/>
              <w:noProof/>
              <w:color w:val="auto"/>
              <w:kern w:val="2"/>
              <w:lang w:eastAsia="en-US"/>
              <w14:ligatures w14:val="standardContextual"/>
            </w:rPr>
            <w:t>☐</w:t>
          </w:r>
        </w:sdtContent>
      </w:sdt>
    </w:p>
    <w:p w14:paraId="2259C4B7" w14:textId="672C1769" w:rsidR="003C7137" w:rsidRPr="003C7137" w:rsidRDefault="003C7137" w:rsidP="003C7137">
      <w:pPr>
        <w:spacing w:line="278" w:lineRule="auto"/>
        <w:ind w:left="0"/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</w:pPr>
      <w:r w:rsidRPr="003C7137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>Kontakt med BUP</w:t>
      </w:r>
      <w:r w:rsidR="009415F2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 </w:t>
      </w:r>
      <w:r w:rsidR="009415F2" w:rsidRPr="009415F2">
        <w:rPr>
          <w:rFonts w:ascii="Century Gothic" w:eastAsia="Aptos" w:hAnsi="Century Gothic" w:cs="Times New Roman"/>
          <w:color w:val="auto"/>
          <w:kern w:val="2"/>
          <w:sz w:val="16"/>
          <w:szCs w:val="16"/>
          <w:lang w:eastAsia="en-US"/>
          <w14:ligatures w14:val="standardContextual"/>
        </w:rPr>
        <w:t>(barn-och ungdomspsykiatrin)</w:t>
      </w:r>
      <w:r w:rsidRPr="003C7137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ab/>
      </w:r>
      <w:r w:rsidR="00AA50C6" w:rsidRPr="00FA61AB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 </w:t>
      </w:r>
      <w:r w:rsidR="009415F2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  </w:t>
      </w:r>
      <w:r w:rsidR="00AA50C6" w:rsidRPr="00FA61AB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Ja </w:t>
      </w:r>
      <w:sdt>
        <w:sdtPr>
          <w:rPr>
            <w:rFonts w:ascii="Century Gothic" w:eastAsia="Aptos" w:hAnsi="Century Gothic" w:cs="Times New Roman"/>
            <w:color w:val="auto"/>
            <w:kern w:val="2"/>
            <w:lang w:eastAsia="en-US"/>
            <w14:ligatures w14:val="standardContextual"/>
          </w:rPr>
          <w:id w:val="-735089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938">
            <w:rPr>
              <w:rFonts w:ascii="MS Gothic" w:eastAsia="MS Gothic" w:hAnsi="MS Gothic" w:cs="Times New Roman" w:hint="eastAsia"/>
              <w:color w:val="auto"/>
              <w:kern w:val="2"/>
              <w:lang w:eastAsia="en-US"/>
              <w14:ligatures w14:val="standardContextual"/>
            </w:rPr>
            <w:t>☐</w:t>
          </w:r>
        </w:sdtContent>
      </w:sdt>
      <w:r w:rsidR="00AA50C6" w:rsidRPr="00FA61AB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   </w:t>
      </w:r>
      <w:r w:rsidR="0027751D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 </w:t>
      </w:r>
      <w:r w:rsidR="00DA292E" w:rsidRPr="00FA61AB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>Nej</w:t>
      </w:r>
      <w:r w:rsidR="00AA50C6" w:rsidRPr="00FA61AB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 </w:t>
      </w:r>
      <w:r w:rsidR="00381D83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 </w:t>
      </w:r>
      <w:r w:rsidR="00381D83">
        <w:rPr>
          <w:rFonts w:ascii="Century Gothic" w:eastAsia="Aptos" w:hAnsi="Century Gothic" w:cs="Times New Roman"/>
          <w:noProof/>
          <w:color w:val="auto"/>
          <w:kern w:val="2"/>
          <w:lang w:eastAsia="en-US"/>
          <w14:ligatures w14:val="standardContextual"/>
        </w:rPr>
        <w:t xml:space="preserve"> </w:t>
      </w:r>
      <w:sdt>
        <w:sdtPr>
          <w:rPr>
            <w:rFonts w:ascii="Century Gothic" w:eastAsia="Aptos" w:hAnsi="Century Gothic" w:cs="Times New Roman"/>
            <w:noProof/>
            <w:color w:val="auto"/>
            <w:kern w:val="2"/>
            <w:lang w:eastAsia="en-US"/>
            <w14:ligatures w14:val="standardContextual"/>
          </w:rPr>
          <w:id w:val="1286547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67F">
            <w:rPr>
              <w:rFonts w:ascii="MS Gothic" w:eastAsia="MS Gothic" w:hAnsi="MS Gothic" w:cs="Times New Roman" w:hint="eastAsia"/>
              <w:noProof/>
              <w:color w:val="auto"/>
              <w:kern w:val="2"/>
              <w:lang w:eastAsia="en-US"/>
              <w14:ligatures w14:val="standardContextual"/>
            </w:rPr>
            <w:t>☐</w:t>
          </w:r>
        </w:sdtContent>
      </w:sdt>
    </w:p>
    <w:p w14:paraId="68DC57DA" w14:textId="4209D1A2" w:rsidR="003C7137" w:rsidRPr="003C7137" w:rsidRDefault="003C7137" w:rsidP="003C7137">
      <w:pPr>
        <w:spacing w:line="278" w:lineRule="auto"/>
        <w:ind w:left="0"/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</w:pPr>
      <w:r w:rsidRPr="003C7137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>Kontakt med barn- och ungdomsmottagningen</w:t>
      </w:r>
      <w:r w:rsidR="009415F2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>, USÖ</w:t>
      </w:r>
      <w:r w:rsidR="00381D83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 </w:t>
      </w:r>
      <w:r w:rsidR="009415F2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  </w:t>
      </w:r>
      <w:r w:rsidRPr="003C7137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 Ja </w:t>
      </w:r>
      <w:sdt>
        <w:sdtPr>
          <w:rPr>
            <w:rFonts w:ascii="Century Gothic" w:eastAsia="Aptos" w:hAnsi="Century Gothic" w:cs="Times New Roman"/>
            <w:color w:val="auto"/>
            <w:kern w:val="2"/>
            <w:lang w:eastAsia="en-US"/>
            <w14:ligatures w14:val="standardContextual"/>
          </w:rPr>
          <w:id w:val="1284155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67F">
            <w:rPr>
              <w:rFonts w:ascii="MS Gothic" w:eastAsia="MS Gothic" w:hAnsi="MS Gothic" w:cs="Times New Roman" w:hint="eastAsia"/>
              <w:color w:val="auto"/>
              <w:kern w:val="2"/>
              <w:lang w:eastAsia="en-US"/>
              <w14:ligatures w14:val="standardContextual"/>
            </w:rPr>
            <w:t>☐</w:t>
          </w:r>
        </w:sdtContent>
      </w:sdt>
      <w:r w:rsidR="00DA292E" w:rsidRPr="00FA61AB">
        <w:rPr>
          <w:rFonts w:ascii="Century Gothic" w:eastAsia="Aptos" w:hAnsi="Century Gothic" w:cs="Times New Roman"/>
          <w:noProof/>
          <w:color w:val="auto"/>
          <w:kern w:val="2"/>
          <w:lang w:eastAsia="en-US"/>
          <w14:ligatures w14:val="standardContextual"/>
        </w:rPr>
        <w:t xml:space="preserve">    Nej</w:t>
      </w:r>
      <w:r w:rsidR="009E031F">
        <w:rPr>
          <w:rFonts w:ascii="Century Gothic" w:eastAsia="Aptos" w:hAnsi="Century Gothic" w:cs="Times New Roman"/>
          <w:noProof/>
          <w:color w:val="auto"/>
          <w:kern w:val="2"/>
          <w:lang w:eastAsia="en-US"/>
          <w14:ligatures w14:val="standardContextual"/>
        </w:rPr>
        <w:t xml:space="preserve"> </w:t>
      </w:r>
      <w:r w:rsidR="00DA292E" w:rsidRPr="00FA61AB">
        <w:rPr>
          <w:rFonts w:ascii="Century Gothic" w:eastAsia="Aptos" w:hAnsi="Century Gothic" w:cs="Times New Roman"/>
          <w:noProof/>
          <w:color w:val="auto"/>
          <w:kern w:val="2"/>
          <w:lang w:eastAsia="en-US"/>
          <w14:ligatures w14:val="standardContextual"/>
        </w:rPr>
        <w:t xml:space="preserve">  </w:t>
      </w:r>
      <w:sdt>
        <w:sdtPr>
          <w:rPr>
            <w:rFonts w:ascii="Century Gothic" w:eastAsia="Aptos" w:hAnsi="Century Gothic" w:cs="Times New Roman"/>
            <w:noProof/>
            <w:color w:val="auto"/>
            <w:kern w:val="2"/>
            <w:lang w:eastAsia="en-US"/>
            <w14:ligatures w14:val="standardContextual"/>
          </w:rPr>
          <w:id w:val="1774280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C83">
            <w:rPr>
              <w:rFonts w:ascii="MS Gothic" w:eastAsia="MS Gothic" w:hAnsi="MS Gothic" w:cs="Times New Roman" w:hint="eastAsia"/>
              <w:noProof/>
              <w:color w:val="auto"/>
              <w:kern w:val="2"/>
              <w:lang w:eastAsia="en-US"/>
              <w14:ligatures w14:val="standardContextual"/>
            </w:rPr>
            <w:t>☐</w:t>
          </w:r>
        </w:sdtContent>
      </w:sdt>
    </w:p>
    <w:p w14:paraId="682328F3" w14:textId="77777777" w:rsidR="003C7137" w:rsidRPr="003C7137" w:rsidRDefault="003C7137" w:rsidP="003C7137">
      <w:pPr>
        <w:spacing w:line="278" w:lineRule="auto"/>
        <w:ind w:left="0"/>
        <w:rPr>
          <w:rFonts w:ascii="Aptos" w:eastAsia="Aptos" w:hAnsi="Aptos" w:cs="Times New Roman"/>
          <w:color w:val="auto"/>
          <w:kern w:val="2"/>
          <w:lang w:eastAsia="en-US"/>
          <w14:ligatures w14:val="standardContextual"/>
        </w:rPr>
      </w:pPr>
    </w:p>
    <w:p w14:paraId="3EC84892" w14:textId="77777777" w:rsidR="009A0150" w:rsidRDefault="009A0150" w:rsidP="003C7137">
      <w:pPr>
        <w:spacing w:line="278" w:lineRule="auto"/>
        <w:ind w:left="0"/>
        <w:rPr>
          <w:rFonts w:ascii="Century Gothic" w:eastAsia="Aptos" w:hAnsi="Century Gothic" w:cs="Times New Roman"/>
          <w:color w:val="auto"/>
          <w:kern w:val="2"/>
          <w:u w:val="single"/>
          <w:lang w:eastAsia="en-US"/>
          <w14:ligatures w14:val="standardContextual"/>
        </w:rPr>
      </w:pPr>
    </w:p>
    <w:p w14:paraId="7BC4367B" w14:textId="77777777" w:rsidR="009A0150" w:rsidRDefault="009A0150" w:rsidP="003C7137">
      <w:pPr>
        <w:spacing w:line="278" w:lineRule="auto"/>
        <w:ind w:left="0"/>
        <w:rPr>
          <w:rFonts w:ascii="Century Gothic" w:eastAsia="Aptos" w:hAnsi="Century Gothic" w:cs="Times New Roman"/>
          <w:color w:val="auto"/>
          <w:kern w:val="2"/>
          <w:u w:val="single"/>
          <w:lang w:eastAsia="en-US"/>
          <w14:ligatures w14:val="standardContextual"/>
        </w:rPr>
      </w:pPr>
    </w:p>
    <w:p w14:paraId="73362E12" w14:textId="77777777" w:rsidR="009A0150" w:rsidRDefault="009A0150" w:rsidP="003C7137">
      <w:pPr>
        <w:spacing w:line="278" w:lineRule="auto"/>
        <w:ind w:left="0"/>
        <w:rPr>
          <w:rFonts w:ascii="Century Gothic" w:eastAsia="Aptos" w:hAnsi="Century Gothic" w:cs="Times New Roman"/>
          <w:color w:val="auto"/>
          <w:kern w:val="2"/>
          <w:u w:val="single"/>
          <w:lang w:eastAsia="en-US"/>
          <w14:ligatures w14:val="standardContextual"/>
        </w:rPr>
      </w:pPr>
    </w:p>
    <w:p w14:paraId="27E6DB8E" w14:textId="316B0F49" w:rsidR="003C7137" w:rsidRPr="003C7137" w:rsidRDefault="003C7137" w:rsidP="003C7137">
      <w:pPr>
        <w:spacing w:line="278" w:lineRule="auto"/>
        <w:ind w:left="0"/>
        <w:rPr>
          <w:rFonts w:ascii="Century Gothic" w:eastAsia="Aptos" w:hAnsi="Century Gothic" w:cs="Times New Roman"/>
          <w:color w:val="auto"/>
          <w:kern w:val="2"/>
          <w:u w:val="single"/>
          <w:lang w:eastAsia="en-US"/>
          <w14:ligatures w14:val="standardContextual"/>
        </w:rPr>
      </w:pPr>
      <w:r w:rsidRPr="003C7137">
        <w:rPr>
          <w:rFonts w:ascii="Century Gothic" w:eastAsia="Aptos" w:hAnsi="Century Gothic" w:cs="Times New Roman"/>
          <w:color w:val="auto"/>
          <w:kern w:val="2"/>
          <w:u w:val="single"/>
          <w:lang w:eastAsia="en-US"/>
          <w14:ligatures w14:val="standardContextual"/>
        </w:rPr>
        <w:lastRenderedPageBreak/>
        <w:t>Kost</w:t>
      </w:r>
    </w:p>
    <w:p w14:paraId="5E8191ED" w14:textId="697B69A2" w:rsidR="003C7137" w:rsidRPr="003C7137" w:rsidRDefault="003C7137" w:rsidP="003C7137">
      <w:pPr>
        <w:spacing w:line="278" w:lineRule="auto"/>
        <w:ind w:left="0"/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</w:pPr>
      <w:r w:rsidRPr="003C7137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>Allergier:</w:t>
      </w:r>
      <w:r w:rsidR="00847BDB" w:rsidRPr="00FA61AB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 </w:t>
      </w:r>
      <w:r w:rsidR="003A6C83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3A6C83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instrText xml:space="preserve"> FORMTEXT </w:instrText>
      </w:r>
      <w:r w:rsidR="003A6C83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</w:r>
      <w:r w:rsidR="003A6C83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fldChar w:fldCharType="separate"/>
      </w:r>
      <w:r w:rsidR="003A6C83">
        <w:rPr>
          <w:rFonts w:asciiTheme="majorHAnsi" w:eastAsia="Aptos" w:hAnsiTheme="majorHAnsi" w:cs="Times New Roman"/>
          <w:noProof/>
          <w:color w:val="auto"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 w:cs="Times New Roman"/>
          <w:noProof/>
          <w:color w:val="auto"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 w:cs="Times New Roman"/>
          <w:noProof/>
          <w:color w:val="auto"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 w:cs="Times New Roman"/>
          <w:noProof/>
          <w:color w:val="auto"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 w:cs="Times New Roman"/>
          <w:noProof/>
          <w:color w:val="auto"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fldChar w:fldCharType="end"/>
      </w:r>
    </w:p>
    <w:p w14:paraId="2BC82BE8" w14:textId="44D4660F" w:rsidR="003C7137" w:rsidRPr="003C7137" w:rsidRDefault="00D259F8" w:rsidP="003C7137">
      <w:pPr>
        <w:spacing w:line="278" w:lineRule="auto"/>
        <w:ind w:left="0"/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</w:pPr>
      <w:r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>Specialkost eller anpassad måltid</w:t>
      </w:r>
      <w:r w:rsidR="003F0B52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>, om ja ange vad</w:t>
      </w:r>
      <w:r w:rsidR="003C7137" w:rsidRPr="003C7137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: Ja  </w:t>
      </w:r>
      <w:sdt>
        <w:sdtPr>
          <w:rPr>
            <w:rFonts w:ascii="Century Gothic" w:eastAsia="Aptos" w:hAnsi="Century Gothic" w:cs="Times New Roman"/>
            <w:color w:val="auto"/>
            <w:kern w:val="2"/>
            <w:lang w:eastAsia="en-US"/>
            <w14:ligatures w14:val="standardContextual"/>
          </w:rPr>
          <w:id w:val="-1639651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C83">
            <w:rPr>
              <w:rFonts w:ascii="MS Gothic" w:eastAsia="MS Gothic" w:hAnsi="MS Gothic" w:cs="Times New Roman" w:hint="eastAsia"/>
              <w:color w:val="auto"/>
              <w:kern w:val="2"/>
              <w:lang w:eastAsia="en-US"/>
              <w14:ligatures w14:val="standardContextual"/>
            </w:rPr>
            <w:t>☐</w:t>
          </w:r>
        </w:sdtContent>
      </w:sdt>
      <w:r w:rsidR="003A6C83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A6C83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instrText xml:space="preserve"> FORMTEXT </w:instrText>
      </w:r>
      <w:r w:rsidR="003A6C83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</w:r>
      <w:r w:rsidR="003A6C83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fldChar w:fldCharType="separate"/>
      </w:r>
      <w:r w:rsidR="00CA0EE6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t> </w:t>
      </w:r>
      <w:r w:rsidR="00CA0EE6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t> </w:t>
      </w:r>
      <w:r w:rsidR="00CA0EE6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t> </w:t>
      </w:r>
      <w:r w:rsidR="00CA0EE6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t> </w:t>
      </w:r>
      <w:r w:rsidR="00CA0EE6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fldChar w:fldCharType="end"/>
      </w:r>
      <w:r w:rsidR="003F0B52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 </w:t>
      </w:r>
      <w:r w:rsidR="003C7137" w:rsidRPr="003C7137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Nej </w:t>
      </w:r>
      <w:sdt>
        <w:sdtPr>
          <w:rPr>
            <w:rFonts w:ascii="Century Gothic" w:eastAsia="Aptos" w:hAnsi="Century Gothic" w:cs="Times New Roman"/>
            <w:color w:val="auto"/>
            <w:kern w:val="2"/>
            <w:lang w:eastAsia="en-US"/>
            <w14:ligatures w14:val="standardContextual"/>
          </w:rPr>
          <w:id w:val="-345634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67F">
            <w:rPr>
              <w:rFonts w:ascii="MS Gothic" w:eastAsia="MS Gothic" w:hAnsi="MS Gothic" w:cs="Times New Roman" w:hint="eastAsia"/>
              <w:color w:val="auto"/>
              <w:kern w:val="2"/>
              <w:lang w:eastAsia="en-US"/>
              <w14:ligatures w14:val="standardContextual"/>
            </w:rPr>
            <w:t>☐</w:t>
          </w:r>
        </w:sdtContent>
      </w:sdt>
      <w:r w:rsidR="00D74880">
        <w:rPr>
          <w:rFonts w:ascii="Century Gothic" w:eastAsia="Aptos" w:hAnsi="Century Gothic" w:cs="Times New Roman"/>
          <w:color w:val="auto"/>
          <w:kern w:val="2"/>
          <w:lang w:eastAsia="en-US"/>
          <w14:ligatures w14:val="standardContextual"/>
        </w:rPr>
        <w:t xml:space="preserve"> </w:t>
      </w:r>
    </w:p>
    <w:p w14:paraId="6A52CCDA" w14:textId="359D4A83" w:rsidR="00626334" w:rsidRPr="003968F6" w:rsidRDefault="0073663F" w:rsidP="0058470C">
      <w:pPr>
        <w:spacing w:line="278" w:lineRule="auto"/>
        <w:ind w:left="0"/>
        <w:rPr>
          <w:rFonts w:asciiTheme="majorHAnsi" w:eastAsia="Aptos" w:hAnsiTheme="majorHAnsi" w:cs="Times New Roman"/>
          <w:b/>
          <w:bCs/>
          <w:color w:val="auto"/>
          <w:kern w:val="2"/>
          <w:sz w:val="18"/>
          <w:szCs w:val="18"/>
          <w:lang w:eastAsia="en-US"/>
          <w14:ligatures w14:val="standardContextual"/>
        </w:rPr>
      </w:pPr>
      <w:r w:rsidRPr="003968F6">
        <w:rPr>
          <w:rFonts w:asciiTheme="majorHAnsi" w:eastAsia="Aptos" w:hAnsiTheme="majorHAnsi" w:cs="Times New Roman"/>
          <w:b/>
          <w:bCs/>
          <w:color w:val="auto"/>
          <w:kern w:val="2"/>
          <w:sz w:val="18"/>
          <w:szCs w:val="18"/>
          <w:lang w:eastAsia="en-US"/>
          <w14:ligatures w14:val="standardContextual"/>
        </w:rPr>
        <w:t xml:space="preserve">Denna info behöver delges skolans kök innan elevens start på </w:t>
      </w:r>
      <w:r w:rsidR="00C55F98" w:rsidRPr="003968F6">
        <w:rPr>
          <w:rFonts w:asciiTheme="majorHAnsi" w:eastAsia="Aptos" w:hAnsiTheme="majorHAnsi" w:cs="Times New Roman"/>
          <w:b/>
          <w:bCs/>
          <w:color w:val="auto"/>
          <w:kern w:val="2"/>
          <w:sz w:val="18"/>
          <w:szCs w:val="18"/>
          <w:lang w:eastAsia="en-US"/>
          <w14:ligatures w14:val="standardContextual"/>
        </w:rPr>
        <w:t>fritidshem eller innan skolstart</w:t>
      </w:r>
      <w:r w:rsidR="00801E09" w:rsidRPr="003968F6">
        <w:rPr>
          <w:rFonts w:asciiTheme="majorHAnsi" w:eastAsia="Aptos" w:hAnsiTheme="majorHAnsi" w:cs="Times New Roman"/>
          <w:b/>
          <w:bCs/>
          <w:color w:val="auto"/>
          <w:kern w:val="2"/>
          <w:sz w:val="18"/>
          <w:szCs w:val="18"/>
          <w:lang w:eastAsia="en-US"/>
          <w14:ligatures w14:val="standardContextual"/>
        </w:rPr>
        <w:t>.</w:t>
      </w:r>
    </w:p>
    <w:p w14:paraId="0E18D00A" w14:textId="77777777" w:rsidR="005656D4" w:rsidRDefault="005656D4" w:rsidP="0058470C">
      <w:pPr>
        <w:spacing w:line="278" w:lineRule="auto"/>
        <w:ind w:left="0"/>
        <w:rPr>
          <w:rFonts w:asciiTheme="majorHAnsi" w:eastAsia="Aptos" w:hAnsiTheme="majorHAnsi" w:cs="Times New Roman"/>
          <w:color w:val="auto"/>
          <w:kern w:val="2"/>
          <w:sz w:val="18"/>
          <w:szCs w:val="18"/>
          <w:lang w:eastAsia="en-US"/>
          <w14:ligatures w14:val="standardContextual"/>
        </w:rPr>
      </w:pPr>
    </w:p>
    <w:p w14:paraId="57AB4160" w14:textId="3A795C1C" w:rsidR="007C4AB4" w:rsidRDefault="007C4AB4" w:rsidP="0058470C">
      <w:pPr>
        <w:spacing w:line="278" w:lineRule="auto"/>
        <w:ind w:left="0"/>
        <w:rPr>
          <w:rFonts w:asciiTheme="majorHAnsi" w:eastAsia="Aptos" w:hAnsiTheme="majorHAnsi" w:cs="Times New Roman"/>
          <w:color w:val="auto"/>
          <w:kern w:val="2"/>
          <w:sz w:val="18"/>
          <w:szCs w:val="18"/>
          <w:lang w:eastAsia="en-US"/>
          <w14:ligatures w14:val="standardContextual"/>
        </w:rPr>
      </w:pPr>
      <w:r w:rsidRPr="00156754">
        <w:rPr>
          <w:rFonts w:asciiTheme="majorHAnsi" w:eastAsia="Aptos" w:hAnsiTheme="majorHAnsi" w:cs="Times New Roman"/>
          <w:color w:val="auto"/>
          <w:kern w:val="2"/>
          <w:u w:val="single"/>
          <w:lang w:eastAsia="en-US"/>
          <w14:ligatures w14:val="standardContextual"/>
        </w:rPr>
        <w:t>BVC</w:t>
      </w:r>
      <w:r w:rsidRPr="0099142F">
        <w:rPr>
          <w:rFonts w:asciiTheme="majorHAnsi" w:eastAsia="Aptos" w:hAnsiTheme="majorHAnsi" w:cs="Times New Roman"/>
          <w:color w:val="auto"/>
          <w:kern w:val="2"/>
          <w:sz w:val="18"/>
          <w:szCs w:val="18"/>
          <w:lang w:eastAsia="en-US"/>
          <w14:ligatures w14:val="standardContextual"/>
        </w:rPr>
        <w:t xml:space="preserve"> </w:t>
      </w:r>
      <w:r w:rsidR="00184ED1">
        <w:rPr>
          <w:rFonts w:asciiTheme="majorHAnsi" w:eastAsia="Aptos" w:hAnsiTheme="majorHAnsi" w:cs="Times New Roman"/>
          <w:color w:val="auto"/>
          <w:kern w:val="2"/>
          <w:sz w:val="18"/>
          <w:szCs w:val="18"/>
          <w:lang w:eastAsia="en-US"/>
          <w14:ligatures w14:val="standardContextual"/>
        </w:rPr>
        <w:t>där hälsobesök och vaccinationer på ert barn utförts</w:t>
      </w:r>
      <w:r w:rsidR="005B6398" w:rsidRPr="0099142F">
        <w:rPr>
          <w:rFonts w:asciiTheme="majorHAnsi" w:eastAsia="Aptos" w:hAnsiTheme="majorHAnsi" w:cs="Times New Roman"/>
          <w:color w:val="auto"/>
          <w:kern w:val="2"/>
          <w:sz w:val="18"/>
          <w:szCs w:val="18"/>
          <w:lang w:eastAsia="en-US"/>
          <w14:ligatures w14:val="standardContextual"/>
        </w:rPr>
        <w:t xml:space="preserve">: </w:t>
      </w:r>
      <w:r w:rsidR="00D26488">
        <w:rPr>
          <w:rFonts w:asciiTheme="majorHAnsi" w:hAnsiTheme="majorHAnsi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26488">
        <w:rPr>
          <w:rFonts w:asciiTheme="majorHAnsi" w:hAnsiTheme="majorHAnsi"/>
        </w:rPr>
        <w:instrText xml:space="preserve"> FORMTEXT </w:instrText>
      </w:r>
      <w:r w:rsidR="00D26488">
        <w:rPr>
          <w:rFonts w:asciiTheme="majorHAnsi" w:hAnsiTheme="majorHAnsi"/>
        </w:rPr>
      </w:r>
      <w:r w:rsidR="00D26488">
        <w:rPr>
          <w:rFonts w:asciiTheme="majorHAnsi" w:hAnsiTheme="majorHAnsi"/>
        </w:rPr>
        <w:fldChar w:fldCharType="separate"/>
      </w:r>
      <w:r w:rsidR="00D26488">
        <w:rPr>
          <w:rFonts w:asciiTheme="majorHAnsi" w:hAnsiTheme="majorHAnsi"/>
          <w:noProof/>
        </w:rPr>
        <w:t> </w:t>
      </w:r>
      <w:r w:rsidR="00D26488">
        <w:rPr>
          <w:rFonts w:asciiTheme="majorHAnsi" w:hAnsiTheme="majorHAnsi"/>
          <w:noProof/>
        </w:rPr>
        <w:t> </w:t>
      </w:r>
      <w:r w:rsidR="00D26488">
        <w:rPr>
          <w:rFonts w:asciiTheme="majorHAnsi" w:hAnsiTheme="majorHAnsi"/>
          <w:noProof/>
        </w:rPr>
        <w:t> </w:t>
      </w:r>
      <w:r w:rsidR="00D26488">
        <w:rPr>
          <w:rFonts w:asciiTheme="majorHAnsi" w:hAnsiTheme="majorHAnsi"/>
          <w:noProof/>
        </w:rPr>
        <w:t> </w:t>
      </w:r>
      <w:r w:rsidR="00D26488">
        <w:rPr>
          <w:rFonts w:asciiTheme="majorHAnsi" w:hAnsiTheme="majorHAnsi"/>
          <w:noProof/>
        </w:rPr>
        <w:t> </w:t>
      </w:r>
      <w:r w:rsidR="00D26488">
        <w:rPr>
          <w:rFonts w:asciiTheme="majorHAnsi" w:hAnsiTheme="majorHAnsi"/>
        </w:rPr>
        <w:fldChar w:fldCharType="end"/>
      </w:r>
    </w:p>
    <w:p w14:paraId="704C2E43" w14:textId="77777777" w:rsidR="00B535AE" w:rsidRDefault="000567A2" w:rsidP="00B535AE">
      <w:pPr>
        <w:spacing w:line="278" w:lineRule="auto"/>
        <w:ind w:left="0"/>
        <w:rPr>
          <w:rFonts w:asciiTheme="majorHAnsi" w:eastAsia="Aptos" w:hAnsiTheme="majorHAnsi" w:cs="Times New Roman"/>
          <w:color w:val="auto"/>
          <w:kern w:val="2"/>
          <w:sz w:val="18"/>
          <w:szCs w:val="18"/>
          <w:lang w:eastAsia="en-US"/>
          <w14:ligatures w14:val="standardContextual"/>
        </w:rPr>
      </w:pPr>
      <w:sdt>
        <w:sdtPr>
          <w:rPr>
            <w:rFonts w:asciiTheme="majorHAnsi" w:eastAsia="Aptos" w:hAnsiTheme="majorHAnsi" w:cs="Times New Roman"/>
            <w:color w:val="auto"/>
            <w:kern w:val="2"/>
            <w:sz w:val="18"/>
            <w:szCs w:val="18"/>
            <w:lang w:eastAsia="en-US"/>
            <w14:ligatures w14:val="standardContextual"/>
          </w:rPr>
          <w:id w:val="516364319"/>
          <w:placeholder>
            <w:docPart w:val="DefaultPlaceholder_-1854013440"/>
          </w:placeholder>
          <w:text/>
        </w:sdtPr>
        <w:sdtEndPr/>
        <w:sdtContent>
          <w:r w:rsidR="006418A0">
            <w:rPr>
              <w:rFonts w:asciiTheme="majorHAnsi" w:eastAsia="Aptos" w:hAnsiTheme="majorHAnsi" w:cs="Times New Roman"/>
              <w:color w:val="auto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</w:sdtContent>
      </w:sdt>
    </w:p>
    <w:p w14:paraId="39896756" w14:textId="66DE1157" w:rsidR="0058470C" w:rsidRPr="00B535AE" w:rsidRDefault="0058470C" w:rsidP="00B535AE">
      <w:pPr>
        <w:spacing w:line="278" w:lineRule="auto"/>
        <w:ind w:left="0"/>
        <w:rPr>
          <w:rFonts w:asciiTheme="majorHAnsi" w:eastAsia="Aptos" w:hAnsiTheme="majorHAnsi" w:cs="Times New Roman"/>
          <w:color w:val="auto"/>
          <w:kern w:val="2"/>
          <w:sz w:val="18"/>
          <w:szCs w:val="18"/>
          <w:lang w:eastAsia="en-US"/>
          <w14:ligatures w14:val="standardContextual"/>
        </w:rPr>
      </w:pPr>
      <w:r w:rsidRPr="00E274CE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t xml:space="preserve">Kontaktuppgifter till vårdnadshavare 1: </w:t>
      </w:r>
    </w:p>
    <w:p w14:paraId="674E1785" w14:textId="0C6C1AEE" w:rsidR="0058470C" w:rsidRPr="00E274CE" w:rsidRDefault="0058470C" w:rsidP="0058470C">
      <w:pPr>
        <w:spacing w:line="278" w:lineRule="auto"/>
        <w:ind w:left="0"/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</w:pPr>
      <w:r w:rsidRPr="00E274CE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t>Mailadress:</w:t>
      </w:r>
      <w:r w:rsidR="00847BDB" w:rsidRPr="00E274CE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t xml:space="preserve"> </w:t>
      </w:r>
      <w:r w:rsidR="003A6C83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3A6C83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instrText xml:space="preserve"> FORMTEXT </w:instrText>
      </w:r>
      <w:r w:rsidR="003A6C83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</w:r>
      <w:r w:rsidR="003A6C83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fldChar w:fldCharType="separate"/>
      </w:r>
      <w:r w:rsidR="003A6C83">
        <w:rPr>
          <w:rFonts w:asciiTheme="majorHAnsi" w:eastAsia="Aptos" w:hAnsiTheme="majorHAnsi" w:cs="Times New Roman"/>
          <w:noProof/>
          <w:color w:val="auto"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 w:cs="Times New Roman"/>
          <w:noProof/>
          <w:color w:val="auto"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 w:cs="Times New Roman"/>
          <w:noProof/>
          <w:color w:val="auto"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 w:cs="Times New Roman"/>
          <w:noProof/>
          <w:color w:val="auto"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 w:cs="Times New Roman"/>
          <w:noProof/>
          <w:color w:val="auto"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fldChar w:fldCharType="end"/>
      </w:r>
    </w:p>
    <w:p w14:paraId="39E93BE2" w14:textId="21550855" w:rsidR="0058470C" w:rsidRPr="00E274CE" w:rsidRDefault="0058470C" w:rsidP="0058470C">
      <w:pPr>
        <w:spacing w:line="278" w:lineRule="auto"/>
        <w:ind w:left="0"/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</w:pPr>
      <w:r w:rsidRPr="00E274CE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t>Mobilnummer</w:t>
      </w:r>
      <w:r w:rsidR="00847BDB" w:rsidRPr="00E274CE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t xml:space="preserve">: </w:t>
      </w:r>
      <w:r w:rsidR="003A6C83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3A6C83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instrText xml:space="preserve"> FORMTEXT </w:instrText>
      </w:r>
      <w:r w:rsidR="003A6C83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</w:r>
      <w:r w:rsidR="003A6C83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fldChar w:fldCharType="separate"/>
      </w:r>
      <w:r w:rsidR="003A6C83">
        <w:rPr>
          <w:rFonts w:asciiTheme="majorHAnsi" w:eastAsia="Aptos" w:hAnsiTheme="majorHAnsi" w:cs="Times New Roman"/>
          <w:noProof/>
          <w:color w:val="auto"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 w:cs="Times New Roman"/>
          <w:noProof/>
          <w:color w:val="auto"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 w:cs="Times New Roman"/>
          <w:noProof/>
          <w:color w:val="auto"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 w:cs="Times New Roman"/>
          <w:noProof/>
          <w:color w:val="auto"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 w:cs="Times New Roman"/>
          <w:noProof/>
          <w:color w:val="auto"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fldChar w:fldCharType="end"/>
      </w:r>
    </w:p>
    <w:p w14:paraId="212B14DC" w14:textId="77777777" w:rsidR="00CA0EE6" w:rsidRDefault="00CA0EE6" w:rsidP="0058470C">
      <w:pPr>
        <w:spacing w:line="278" w:lineRule="auto"/>
        <w:ind w:left="0"/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</w:pPr>
    </w:p>
    <w:p w14:paraId="16722F34" w14:textId="23D0ED44" w:rsidR="0058470C" w:rsidRPr="00E274CE" w:rsidRDefault="0058470C" w:rsidP="0058470C">
      <w:pPr>
        <w:spacing w:line="278" w:lineRule="auto"/>
        <w:ind w:left="0"/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</w:pPr>
      <w:r w:rsidRPr="00E274CE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t xml:space="preserve">Kontaktuppgifter till vårdnadshavare 2: </w:t>
      </w:r>
    </w:p>
    <w:p w14:paraId="35898E4C" w14:textId="00BCA41E" w:rsidR="0058470C" w:rsidRPr="00E274CE" w:rsidRDefault="0058470C" w:rsidP="0058470C">
      <w:pPr>
        <w:spacing w:line="278" w:lineRule="auto"/>
        <w:ind w:left="0"/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</w:pPr>
      <w:r w:rsidRPr="00E274CE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t>Mailadress:</w:t>
      </w:r>
      <w:r w:rsidR="00847BDB" w:rsidRPr="00E274CE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t xml:space="preserve"> </w:t>
      </w:r>
      <w:r w:rsidR="003A6C83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3A6C83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instrText xml:space="preserve"> FORMTEXT </w:instrText>
      </w:r>
      <w:r w:rsidR="003A6C83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</w:r>
      <w:r w:rsidR="003A6C83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fldChar w:fldCharType="separate"/>
      </w:r>
      <w:r w:rsidR="003A6C83">
        <w:rPr>
          <w:rFonts w:asciiTheme="majorHAnsi" w:eastAsia="Aptos" w:hAnsiTheme="majorHAnsi" w:cs="Times New Roman"/>
          <w:noProof/>
          <w:color w:val="auto"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 w:cs="Times New Roman"/>
          <w:noProof/>
          <w:color w:val="auto"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 w:cs="Times New Roman"/>
          <w:noProof/>
          <w:color w:val="auto"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 w:cs="Times New Roman"/>
          <w:noProof/>
          <w:color w:val="auto"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 w:cs="Times New Roman"/>
          <w:noProof/>
          <w:color w:val="auto"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fldChar w:fldCharType="end"/>
      </w:r>
    </w:p>
    <w:p w14:paraId="21051CF0" w14:textId="7B1D4E86" w:rsidR="00E274CE" w:rsidRDefault="0058470C" w:rsidP="0058470C">
      <w:pPr>
        <w:spacing w:line="278" w:lineRule="auto"/>
        <w:ind w:left="0"/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</w:pPr>
      <w:r w:rsidRPr="00E274CE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t>Mobilnummer:</w:t>
      </w:r>
      <w:r w:rsidR="009E267F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t xml:space="preserve"> </w:t>
      </w:r>
      <w:r w:rsidR="003A6C83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3A6C83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instrText xml:space="preserve"> FORMTEXT </w:instrText>
      </w:r>
      <w:r w:rsidR="003A6C83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</w:r>
      <w:r w:rsidR="003A6C83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fldChar w:fldCharType="separate"/>
      </w:r>
      <w:r w:rsidR="003A6C83">
        <w:rPr>
          <w:rFonts w:asciiTheme="majorHAnsi" w:eastAsia="Aptos" w:hAnsiTheme="majorHAnsi" w:cs="Times New Roman"/>
          <w:noProof/>
          <w:color w:val="auto"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 w:cs="Times New Roman"/>
          <w:noProof/>
          <w:color w:val="auto"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 w:cs="Times New Roman"/>
          <w:noProof/>
          <w:color w:val="auto"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 w:cs="Times New Roman"/>
          <w:noProof/>
          <w:color w:val="auto"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 w:cs="Times New Roman"/>
          <w:noProof/>
          <w:color w:val="auto"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fldChar w:fldCharType="end"/>
      </w:r>
    </w:p>
    <w:p w14:paraId="6B862A8A" w14:textId="28FE51C9" w:rsidR="0058470C" w:rsidRPr="0058470C" w:rsidRDefault="00F85049" w:rsidP="0058470C">
      <w:pPr>
        <w:spacing w:line="278" w:lineRule="auto"/>
        <w:ind w:left="0"/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</w:pPr>
      <w:r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t>________________________________________________________________________________________</w:t>
      </w:r>
    </w:p>
    <w:p w14:paraId="509974F0" w14:textId="383624C7" w:rsidR="00B8410C" w:rsidRDefault="000567A2" w:rsidP="009A6954">
      <w:pPr>
        <w:spacing w:line="278" w:lineRule="auto"/>
        <w:ind w:left="0"/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</w:pPr>
      <w:sdt>
        <w:sdtPr>
          <w:rPr>
            <w:rFonts w:asciiTheme="majorHAnsi" w:eastAsia="Aptos" w:hAnsiTheme="majorHAnsi" w:cs="Times New Roman"/>
            <w:color w:val="auto"/>
            <w:kern w:val="2"/>
            <w:lang w:eastAsia="en-US"/>
            <w14:ligatures w14:val="standardContextual"/>
          </w:rPr>
          <w:id w:val="350767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6AA">
            <w:rPr>
              <w:rFonts w:ascii="MS Gothic" w:eastAsia="MS Gothic" w:hAnsi="MS Gothic" w:cs="Times New Roman" w:hint="eastAsia"/>
              <w:color w:val="auto"/>
              <w:kern w:val="2"/>
              <w:lang w:eastAsia="en-US"/>
              <w14:ligatures w14:val="standardContextual"/>
            </w:rPr>
            <w:t>☐</w:t>
          </w:r>
        </w:sdtContent>
      </w:sdt>
      <w:r w:rsidR="007F739F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t xml:space="preserve"> </w:t>
      </w:r>
      <w:r w:rsidR="0058470C" w:rsidRPr="0058470C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t>Vi ger vårt samtycke till att ovan</w:t>
      </w:r>
      <w:r w:rsidR="00FA61AB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t>stående</w:t>
      </w:r>
      <w:r w:rsidR="0058470C" w:rsidRPr="0058470C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t xml:space="preserve"> information överlämnas till mottagande skola</w:t>
      </w:r>
      <w:r w:rsidR="00726ECB">
        <w:rPr>
          <w:rFonts w:asciiTheme="majorHAnsi" w:eastAsia="Aptos" w:hAnsiTheme="majorHAnsi" w:cs="Times New Roman"/>
          <w:color w:val="auto"/>
          <w:kern w:val="2"/>
          <w:lang w:eastAsia="en-US"/>
          <w14:ligatures w14:val="standardContextual"/>
        </w:rPr>
        <w:t>.</w:t>
      </w:r>
    </w:p>
    <w:p w14:paraId="2D66F5E9" w14:textId="77777777" w:rsidR="00856DE4" w:rsidRPr="003C7EE6" w:rsidRDefault="00E00B65" w:rsidP="00F85049">
      <w:pPr>
        <w:pStyle w:val="Brdtext-inbjudan"/>
        <w:spacing w:line="360" w:lineRule="auto"/>
        <w:rPr>
          <w:rFonts w:ascii="Century Gothic" w:hAnsi="Century Gothic"/>
          <w:sz w:val="20"/>
          <w:szCs w:val="20"/>
        </w:rPr>
      </w:pPr>
      <w:r w:rsidRPr="003C7EE6">
        <w:rPr>
          <w:rFonts w:ascii="Century Gothic" w:hAnsi="Century Gothic"/>
          <w:sz w:val="20"/>
          <w:szCs w:val="20"/>
        </w:rPr>
        <w:t xml:space="preserve">Underskrifter vårdnadshavare: </w:t>
      </w:r>
      <w:r w:rsidRPr="003C7EE6">
        <w:rPr>
          <w:rFonts w:ascii="Century Gothic" w:hAnsi="Century Gothic"/>
          <w:sz w:val="20"/>
          <w:szCs w:val="20"/>
        </w:rPr>
        <w:tab/>
      </w:r>
      <w:r w:rsidRPr="003C7EE6">
        <w:rPr>
          <w:rFonts w:ascii="Century Gothic" w:hAnsi="Century Gothic"/>
          <w:sz w:val="20"/>
          <w:szCs w:val="20"/>
        </w:rPr>
        <w:tab/>
        <w:t>Namnförtydligande:</w:t>
      </w:r>
    </w:p>
    <w:p w14:paraId="1560953D" w14:textId="55F44D6D" w:rsidR="00E00B65" w:rsidRDefault="00E00B65" w:rsidP="00F85049">
      <w:pPr>
        <w:pStyle w:val="Brdtext-inbjudan"/>
        <w:spacing w:line="360" w:lineRule="auto"/>
        <w:rPr>
          <w:rFonts w:ascii="Century Gothic" w:hAnsi="Century Gothic"/>
          <w:sz w:val="20"/>
          <w:szCs w:val="20"/>
        </w:rPr>
      </w:pPr>
      <w:r w:rsidRPr="003C7EE6">
        <w:rPr>
          <w:rFonts w:ascii="Century Gothic" w:hAnsi="Century Gothic"/>
          <w:sz w:val="20"/>
          <w:szCs w:val="20"/>
        </w:rPr>
        <w:br/>
        <w:t>____________________________</w:t>
      </w:r>
      <w:r w:rsidR="008F3445">
        <w:rPr>
          <w:rFonts w:ascii="Century Gothic" w:hAnsi="Century Gothic"/>
          <w:sz w:val="20"/>
          <w:szCs w:val="20"/>
        </w:rPr>
        <w:t>______</w:t>
      </w:r>
      <w:r w:rsidRPr="003C7EE6">
        <w:rPr>
          <w:rFonts w:ascii="Century Gothic" w:hAnsi="Century Gothic"/>
          <w:sz w:val="20"/>
          <w:szCs w:val="20"/>
        </w:rPr>
        <w:tab/>
      </w:r>
      <w:r w:rsidRPr="003C7EE6">
        <w:rPr>
          <w:rFonts w:ascii="Century Gothic" w:hAnsi="Century Gothic"/>
          <w:sz w:val="20"/>
          <w:szCs w:val="20"/>
        </w:rPr>
        <w:tab/>
        <w:t>____________________________</w:t>
      </w:r>
      <w:r w:rsidR="008F3445">
        <w:rPr>
          <w:rFonts w:ascii="Century Gothic" w:hAnsi="Century Gothic"/>
          <w:sz w:val="20"/>
          <w:szCs w:val="20"/>
        </w:rPr>
        <w:t>______</w:t>
      </w:r>
    </w:p>
    <w:p w14:paraId="4FAA2F98" w14:textId="77777777" w:rsidR="0063627F" w:rsidRPr="003C7EE6" w:rsidRDefault="0063627F" w:rsidP="00F85049">
      <w:pPr>
        <w:pStyle w:val="Brdtext-inbjudan"/>
        <w:spacing w:line="360" w:lineRule="auto"/>
        <w:rPr>
          <w:rFonts w:ascii="Century Gothic" w:hAnsi="Century Gothic"/>
          <w:sz w:val="20"/>
          <w:szCs w:val="20"/>
        </w:rPr>
      </w:pPr>
    </w:p>
    <w:p w14:paraId="161360E3" w14:textId="554020A1" w:rsidR="00E00B65" w:rsidRPr="003C7EE6" w:rsidRDefault="00E00B65" w:rsidP="00E00B65">
      <w:pPr>
        <w:pStyle w:val="Brdtext-inbjudan"/>
        <w:spacing w:line="480" w:lineRule="auto"/>
        <w:rPr>
          <w:rFonts w:ascii="Century Gothic" w:hAnsi="Century Gothic"/>
          <w:sz w:val="20"/>
          <w:szCs w:val="20"/>
        </w:rPr>
      </w:pPr>
      <w:r w:rsidRPr="003C7EE6">
        <w:rPr>
          <w:rFonts w:ascii="Century Gothic" w:hAnsi="Century Gothic"/>
          <w:sz w:val="20"/>
          <w:szCs w:val="20"/>
        </w:rPr>
        <w:t>____________________________</w:t>
      </w:r>
      <w:r w:rsidR="008F3445">
        <w:rPr>
          <w:rFonts w:ascii="Century Gothic" w:hAnsi="Century Gothic"/>
          <w:sz w:val="20"/>
          <w:szCs w:val="20"/>
        </w:rPr>
        <w:t>______</w:t>
      </w:r>
      <w:r w:rsidRPr="003C7EE6">
        <w:rPr>
          <w:rFonts w:ascii="Century Gothic" w:hAnsi="Century Gothic"/>
          <w:sz w:val="20"/>
          <w:szCs w:val="20"/>
        </w:rPr>
        <w:tab/>
      </w:r>
      <w:r w:rsidRPr="003C7EE6">
        <w:rPr>
          <w:rFonts w:ascii="Century Gothic" w:hAnsi="Century Gothic"/>
          <w:sz w:val="20"/>
          <w:szCs w:val="20"/>
        </w:rPr>
        <w:tab/>
        <w:t>____________________________</w:t>
      </w:r>
      <w:r w:rsidR="008F3445">
        <w:rPr>
          <w:rFonts w:ascii="Century Gothic" w:hAnsi="Century Gothic"/>
          <w:sz w:val="20"/>
          <w:szCs w:val="20"/>
        </w:rPr>
        <w:t>______</w:t>
      </w:r>
    </w:p>
    <w:p w14:paraId="73FF1DED" w14:textId="180C4BF1" w:rsidR="00E00B65" w:rsidRPr="003C7EE6" w:rsidRDefault="00E00B65" w:rsidP="00E00B65">
      <w:pPr>
        <w:pStyle w:val="Brdtext-inbjudan"/>
        <w:rPr>
          <w:rFonts w:ascii="Century Gothic" w:hAnsi="Century Gothic"/>
          <w:i/>
          <w:iCs/>
          <w:sz w:val="20"/>
          <w:szCs w:val="20"/>
        </w:rPr>
      </w:pPr>
      <w:r w:rsidRPr="003C7EE6">
        <w:rPr>
          <w:rFonts w:ascii="Century Gothic" w:hAnsi="Century Gothic"/>
          <w:i/>
          <w:iCs/>
          <w:sz w:val="20"/>
          <w:szCs w:val="20"/>
        </w:rPr>
        <w:t>Vid gemensam vårdnad krävs båda vårdnadshavares underskrift.</w:t>
      </w:r>
    </w:p>
    <w:p w14:paraId="1D2BF0C1" w14:textId="77777777" w:rsidR="00E00B65" w:rsidRPr="003C7EE6" w:rsidRDefault="00E00B65" w:rsidP="00E00B65">
      <w:pPr>
        <w:pStyle w:val="Brdtext-inbjudan"/>
        <w:rPr>
          <w:rFonts w:ascii="Century Gothic" w:hAnsi="Century Gothic"/>
          <w:sz w:val="20"/>
          <w:szCs w:val="20"/>
        </w:rPr>
      </w:pPr>
    </w:p>
    <w:p w14:paraId="39BFE611" w14:textId="1469BBEE" w:rsidR="00E00B65" w:rsidRPr="003C7EE6" w:rsidRDefault="00E00B65" w:rsidP="00E00B65">
      <w:pPr>
        <w:pStyle w:val="Brdtext-inbjudan"/>
        <w:spacing w:line="480" w:lineRule="auto"/>
        <w:rPr>
          <w:rFonts w:ascii="Century Gothic" w:hAnsi="Century Gothic"/>
          <w:sz w:val="20"/>
          <w:szCs w:val="20"/>
        </w:rPr>
      </w:pPr>
      <w:r w:rsidRPr="003C7EE6">
        <w:rPr>
          <w:rFonts w:ascii="Century Gothic" w:hAnsi="Century Gothic"/>
          <w:sz w:val="20"/>
          <w:szCs w:val="20"/>
        </w:rPr>
        <w:t xml:space="preserve">Ansvarig förskollärare: </w:t>
      </w:r>
      <w:r w:rsidR="003A6C83">
        <w:rPr>
          <w:rFonts w:asciiTheme="majorHAnsi" w:eastAsia="Aptos" w:hAnsiTheme="majorHAnsi"/>
          <w:kern w:val="2"/>
          <w:lang w:eastAsia="en-US"/>
          <w14:ligatures w14:val="standardContextua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3A6C83">
        <w:rPr>
          <w:rFonts w:asciiTheme="majorHAnsi" w:eastAsia="Aptos" w:hAnsiTheme="majorHAnsi"/>
          <w:kern w:val="2"/>
          <w:lang w:eastAsia="en-US"/>
          <w14:ligatures w14:val="standardContextual"/>
        </w:rPr>
        <w:instrText xml:space="preserve"> FORMTEXT </w:instrText>
      </w:r>
      <w:r w:rsidR="003A6C83">
        <w:rPr>
          <w:rFonts w:asciiTheme="majorHAnsi" w:eastAsia="Aptos" w:hAnsiTheme="majorHAnsi"/>
          <w:kern w:val="2"/>
          <w:lang w:eastAsia="en-US"/>
          <w14:ligatures w14:val="standardContextual"/>
        </w:rPr>
      </w:r>
      <w:r w:rsidR="003A6C83">
        <w:rPr>
          <w:rFonts w:asciiTheme="majorHAnsi" w:eastAsia="Aptos" w:hAnsiTheme="majorHAnsi"/>
          <w:kern w:val="2"/>
          <w:lang w:eastAsia="en-US"/>
          <w14:ligatures w14:val="standardContextual"/>
        </w:rPr>
        <w:fldChar w:fldCharType="separate"/>
      </w:r>
      <w:r w:rsidR="003A6C83">
        <w:rPr>
          <w:rFonts w:asciiTheme="majorHAnsi" w:eastAsia="Aptos" w:hAnsiTheme="majorHAnsi"/>
          <w:noProof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/>
          <w:noProof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/>
          <w:noProof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/>
          <w:noProof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/>
          <w:noProof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/>
          <w:kern w:val="2"/>
          <w:lang w:eastAsia="en-US"/>
          <w14:ligatures w14:val="standardContextual"/>
        </w:rPr>
        <w:fldChar w:fldCharType="end"/>
      </w:r>
    </w:p>
    <w:p w14:paraId="7F2FE442" w14:textId="77777777" w:rsidR="003F7124" w:rsidRDefault="00E00B65" w:rsidP="003F7124">
      <w:pPr>
        <w:pStyle w:val="Brdtext-inbjudan"/>
        <w:spacing w:line="480" w:lineRule="auto"/>
        <w:rPr>
          <w:rFonts w:ascii="Century Gothic" w:hAnsi="Century Gothic"/>
          <w:sz w:val="20"/>
          <w:szCs w:val="20"/>
        </w:rPr>
      </w:pPr>
      <w:r w:rsidRPr="003C7EE6">
        <w:rPr>
          <w:rFonts w:ascii="Century Gothic" w:hAnsi="Century Gothic"/>
          <w:sz w:val="20"/>
          <w:szCs w:val="20"/>
        </w:rPr>
        <w:t xml:space="preserve">Telefon: </w:t>
      </w:r>
      <w:r w:rsidR="003A6C83">
        <w:rPr>
          <w:rFonts w:asciiTheme="majorHAnsi" w:eastAsia="Aptos" w:hAnsiTheme="majorHAnsi"/>
          <w:kern w:val="2"/>
          <w:lang w:eastAsia="en-US"/>
          <w14:ligatures w14:val="standardContextua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3A6C83">
        <w:rPr>
          <w:rFonts w:asciiTheme="majorHAnsi" w:eastAsia="Aptos" w:hAnsiTheme="majorHAnsi"/>
          <w:kern w:val="2"/>
          <w:lang w:eastAsia="en-US"/>
          <w14:ligatures w14:val="standardContextual"/>
        </w:rPr>
        <w:instrText xml:space="preserve"> FORMTEXT </w:instrText>
      </w:r>
      <w:r w:rsidR="003A6C83">
        <w:rPr>
          <w:rFonts w:asciiTheme="majorHAnsi" w:eastAsia="Aptos" w:hAnsiTheme="majorHAnsi"/>
          <w:kern w:val="2"/>
          <w:lang w:eastAsia="en-US"/>
          <w14:ligatures w14:val="standardContextual"/>
        </w:rPr>
      </w:r>
      <w:r w:rsidR="003A6C83">
        <w:rPr>
          <w:rFonts w:asciiTheme="majorHAnsi" w:eastAsia="Aptos" w:hAnsiTheme="majorHAnsi"/>
          <w:kern w:val="2"/>
          <w:lang w:eastAsia="en-US"/>
          <w14:ligatures w14:val="standardContextual"/>
        </w:rPr>
        <w:fldChar w:fldCharType="separate"/>
      </w:r>
      <w:r w:rsidR="003A6C83">
        <w:rPr>
          <w:rFonts w:asciiTheme="majorHAnsi" w:eastAsia="Aptos" w:hAnsiTheme="majorHAnsi"/>
          <w:noProof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/>
          <w:noProof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/>
          <w:noProof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/>
          <w:noProof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/>
          <w:noProof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/>
          <w:kern w:val="2"/>
          <w:lang w:eastAsia="en-US"/>
          <w14:ligatures w14:val="standardContextual"/>
        </w:rPr>
        <w:fldChar w:fldCharType="end"/>
      </w:r>
      <w:r w:rsidR="009A0150">
        <w:rPr>
          <w:rFonts w:ascii="Century Gothic" w:hAnsi="Century Gothic"/>
          <w:sz w:val="20"/>
          <w:szCs w:val="20"/>
        </w:rPr>
        <w:tab/>
      </w:r>
      <w:r w:rsidR="003F7124">
        <w:rPr>
          <w:rFonts w:ascii="Century Gothic" w:hAnsi="Century Gothic"/>
          <w:sz w:val="20"/>
          <w:szCs w:val="20"/>
        </w:rPr>
        <w:tab/>
      </w:r>
      <w:r w:rsidRPr="003C7EE6">
        <w:rPr>
          <w:rFonts w:ascii="Century Gothic" w:hAnsi="Century Gothic"/>
          <w:sz w:val="20"/>
          <w:szCs w:val="20"/>
        </w:rPr>
        <w:t>E-post:</w:t>
      </w:r>
      <w:r w:rsidR="000F7041">
        <w:rPr>
          <w:rFonts w:ascii="Century Gothic" w:hAnsi="Century Gothic"/>
          <w:sz w:val="20"/>
          <w:szCs w:val="20"/>
        </w:rPr>
        <w:t xml:space="preserve"> </w:t>
      </w:r>
      <w:r w:rsidR="003A6C83">
        <w:rPr>
          <w:rFonts w:asciiTheme="majorHAnsi" w:eastAsia="Aptos" w:hAnsiTheme="majorHAnsi"/>
          <w:kern w:val="2"/>
          <w:lang w:eastAsia="en-US"/>
          <w14:ligatures w14:val="standardContextua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3A6C83">
        <w:rPr>
          <w:rFonts w:asciiTheme="majorHAnsi" w:eastAsia="Aptos" w:hAnsiTheme="majorHAnsi"/>
          <w:kern w:val="2"/>
          <w:lang w:eastAsia="en-US"/>
          <w14:ligatures w14:val="standardContextual"/>
        </w:rPr>
        <w:instrText xml:space="preserve"> FORMTEXT </w:instrText>
      </w:r>
      <w:r w:rsidR="003A6C83">
        <w:rPr>
          <w:rFonts w:asciiTheme="majorHAnsi" w:eastAsia="Aptos" w:hAnsiTheme="majorHAnsi"/>
          <w:kern w:val="2"/>
          <w:lang w:eastAsia="en-US"/>
          <w14:ligatures w14:val="standardContextual"/>
        </w:rPr>
      </w:r>
      <w:r w:rsidR="003A6C83">
        <w:rPr>
          <w:rFonts w:asciiTheme="majorHAnsi" w:eastAsia="Aptos" w:hAnsiTheme="majorHAnsi"/>
          <w:kern w:val="2"/>
          <w:lang w:eastAsia="en-US"/>
          <w14:ligatures w14:val="standardContextual"/>
        </w:rPr>
        <w:fldChar w:fldCharType="separate"/>
      </w:r>
      <w:r w:rsidR="003A6C83">
        <w:rPr>
          <w:rFonts w:asciiTheme="majorHAnsi" w:eastAsia="Aptos" w:hAnsiTheme="majorHAnsi"/>
          <w:noProof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/>
          <w:noProof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/>
          <w:noProof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/>
          <w:noProof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/>
          <w:noProof/>
          <w:kern w:val="2"/>
          <w:lang w:eastAsia="en-US"/>
          <w14:ligatures w14:val="standardContextual"/>
        </w:rPr>
        <w:t> </w:t>
      </w:r>
      <w:r w:rsidR="003A6C83">
        <w:rPr>
          <w:rFonts w:asciiTheme="majorHAnsi" w:eastAsia="Aptos" w:hAnsiTheme="majorHAnsi"/>
          <w:kern w:val="2"/>
          <w:lang w:eastAsia="en-US"/>
          <w14:ligatures w14:val="standardContextual"/>
        </w:rPr>
        <w:fldChar w:fldCharType="end"/>
      </w:r>
    </w:p>
    <w:p w14:paraId="36A63C10" w14:textId="40D32499" w:rsidR="00A142DF" w:rsidRPr="003F7124" w:rsidRDefault="00BB17FB" w:rsidP="003F7124">
      <w:pPr>
        <w:pStyle w:val="Brdtext-inbjudan"/>
        <w:spacing w:line="480" w:lineRule="auto"/>
        <w:rPr>
          <w:rFonts w:ascii="Century Gothic" w:hAnsi="Century Gothic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0291" behindDoc="0" locked="0" layoutInCell="1" allowOverlap="1" wp14:anchorId="2BA4D266" wp14:editId="3D9B7E28">
            <wp:simplePos x="0" y="0"/>
            <wp:positionH relativeFrom="margin">
              <wp:posOffset>-155587</wp:posOffset>
            </wp:positionH>
            <wp:positionV relativeFrom="paragraph">
              <wp:posOffset>658364</wp:posOffset>
            </wp:positionV>
            <wp:extent cx="6274929" cy="4705643"/>
            <wp:effectExtent l="0" t="0" r="0" b="0"/>
            <wp:wrapNone/>
            <wp:docPr id="1919250055" name="Bildobjekt 1" descr="En bild som visar text, skärmbild,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250055" name="Bildobjekt 1" descr="En bild som visar text, skärmbild, design&#10;&#10;AI-genererat innehåll kan vara felaktig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74929" cy="4705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3B3B2A" w14:textId="77777777" w:rsidR="002F1016" w:rsidRDefault="002F1016" w:rsidP="00646B14">
      <w:pPr>
        <w:pStyle w:val="Brdtext-inbjudan"/>
      </w:pPr>
    </w:p>
    <w:p w14:paraId="6258A6EB" w14:textId="77777777" w:rsidR="002F1016" w:rsidRDefault="002F1016" w:rsidP="00646B14">
      <w:pPr>
        <w:pStyle w:val="Brdtext-inbjudan"/>
      </w:pPr>
    </w:p>
    <w:p w14:paraId="25896624" w14:textId="77777777" w:rsidR="002F1016" w:rsidRDefault="002F1016" w:rsidP="00646B14">
      <w:pPr>
        <w:pStyle w:val="Brdtext-inbjudan"/>
      </w:pPr>
    </w:p>
    <w:p w14:paraId="252E9358" w14:textId="77777777" w:rsidR="002F1016" w:rsidRDefault="002F1016" w:rsidP="00646B14">
      <w:pPr>
        <w:pStyle w:val="Brdtext-inbjudan"/>
      </w:pPr>
    </w:p>
    <w:p w14:paraId="0EDF2B9A" w14:textId="77777777" w:rsidR="002F1016" w:rsidRDefault="002F1016" w:rsidP="00646B14">
      <w:pPr>
        <w:pStyle w:val="Brdtext-inbjudan"/>
      </w:pPr>
    </w:p>
    <w:p w14:paraId="4E782E0F" w14:textId="77777777" w:rsidR="002F1016" w:rsidRDefault="002F1016" w:rsidP="00646B14">
      <w:pPr>
        <w:pStyle w:val="Brdtext-inbjudan"/>
      </w:pPr>
    </w:p>
    <w:p w14:paraId="53E72F36" w14:textId="77777777" w:rsidR="002F1016" w:rsidRDefault="002F1016" w:rsidP="00646B14">
      <w:pPr>
        <w:pStyle w:val="Brdtext-inbjudan"/>
      </w:pPr>
    </w:p>
    <w:p w14:paraId="2E8E38F8" w14:textId="77777777" w:rsidR="002F1016" w:rsidRDefault="002F1016" w:rsidP="00646B14">
      <w:pPr>
        <w:pStyle w:val="Brdtext-inbjudan"/>
      </w:pPr>
    </w:p>
    <w:p w14:paraId="3A321B24" w14:textId="77777777" w:rsidR="002F1016" w:rsidRDefault="002F1016" w:rsidP="00646B14">
      <w:pPr>
        <w:pStyle w:val="Brdtext-inbjudan"/>
      </w:pPr>
    </w:p>
    <w:p w14:paraId="77DDDDF9" w14:textId="77777777" w:rsidR="002F1016" w:rsidRDefault="002F1016" w:rsidP="00646B14">
      <w:pPr>
        <w:pStyle w:val="Brdtext-inbjudan"/>
      </w:pPr>
    </w:p>
    <w:p w14:paraId="41C26D78" w14:textId="77777777" w:rsidR="002F1016" w:rsidRDefault="002F1016" w:rsidP="00646B14">
      <w:pPr>
        <w:pStyle w:val="Brdtext-inbjudan"/>
      </w:pPr>
    </w:p>
    <w:p w14:paraId="060161AB" w14:textId="77777777" w:rsidR="002F1016" w:rsidRDefault="002F1016" w:rsidP="00646B14">
      <w:pPr>
        <w:pStyle w:val="Brdtext-inbjudan"/>
      </w:pPr>
    </w:p>
    <w:p w14:paraId="410BC6AA" w14:textId="77777777" w:rsidR="002F1016" w:rsidRDefault="002F1016" w:rsidP="00646B14">
      <w:pPr>
        <w:pStyle w:val="Brdtext-inbjudan"/>
      </w:pPr>
    </w:p>
    <w:p w14:paraId="228CC1C3" w14:textId="77777777" w:rsidR="002F1016" w:rsidRDefault="002F1016" w:rsidP="00646B14">
      <w:pPr>
        <w:pStyle w:val="Brdtext-inbjudan"/>
      </w:pPr>
    </w:p>
    <w:p w14:paraId="3D2B30C9" w14:textId="77777777" w:rsidR="002F1016" w:rsidRDefault="002F1016" w:rsidP="00646B14">
      <w:pPr>
        <w:pStyle w:val="Brdtext-inbjudan"/>
      </w:pPr>
    </w:p>
    <w:p w14:paraId="156840C9" w14:textId="77777777" w:rsidR="002F1016" w:rsidRDefault="002F1016" w:rsidP="00646B14">
      <w:pPr>
        <w:pStyle w:val="Brdtext-inbjudan"/>
      </w:pPr>
    </w:p>
    <w:p w14:paraId="5B16E241" w14:textId="77777777" w:rsidR="002F1016" w:rsidRDefault="002F1016" w:rsidP="00646B14">
      <w:pPr>
        <w:pStyle w:val="Brdtext-inbjudan"/>
      </w:pPr>
    </w:p>
    <w:p w14:paraId="58939283" w14:textId="77777777" w:rsidR="002F1016" w:rsidRDefault="002F1016" w:rsidP="00646B14">
      <w:pPr>
        <w:pStyle w:val="Brdtext-inbjudan"/>
      </w:pPr>
    </w:p>
    <w:p w14:paraId="37E17B75" w14:textId="77777777" w:rsidR="002F1016" w:rsidRDefault="002F1016" w:rsidP="00646B14">
      <w:pPr>
        <w:pStyle w:val="Brdtext-inbjudan"/>
      </w:pPr>
    </w:p>
    <w:p w14:paraId="1334FDE7" w14:textId="77777777" w:rsidR="002F1016" w:rsidRDefault="002F1016" w:rsidP="00646B14">
      <w:pPr>
        <w:pStyle w:val="Brdtext-inbjudan"/>
      </w:pPr>
    </w:p>
    <w:p w14:paraId="7B875A64" w14:textId="77777777" w:rsidR="002F1016" w:rsidRDefault="002F1016" w:rsidP="00646B14">
      <w:pPr>
        <w:pStyle w:val="Brdtext-inbjudan"/>
      </w:pPr>
    </w:p>
    <w:p w14:paraId="295D8C55" w14:textId="77777777" w:rsidR="002F1016" w:rsidRDefault="002F1016" w:rsidP="00646B14">
      <w:pPr>
        <w:pStyle w:val="Brdtext-inbjudan"/>
      </w:pPr>
    </w:p>
    <w:p w14:paraId="3B0316FF" w14:textId="77777777" w:rsidR="002F1016" w:rsidRDefault="002F1016" w:rsidP="00646B14">
      <w:pPr>
        <w:pStyle w:val="Brdtext-inbjudan"/>
      </w:pPr>
    </w:p>
    <w:p w14:paraId="157A29BB" w14:textId="77777777" w:rsidR="002F1016" w:rsidRDefault="002F1016" w:rsidP="00646B14">
      <w:pPr>
        <w:pStyle w:val="Brdtext-inbjudan"/>
      </w:pPr>
    </w:p>
    <w:p w14:paraId="2AA68723" w14:textId="77777777" w:rsidR="002F1016" w:rsidRDefault="002F1016" w:rsidP="00646B14">
      <w:pPr>
        <w:pStyle w:val="Brdtext-inbjudan"/>
      </w:pPr>
    </w:p>
    <w:p w14:paraId="438F6FC9" w14:textId="77777777" w:rsidR="002F1016" w:rsidRDefault="002F1016" w:rsidP="00646B14">
      <w:pPr>
        <w:pStyle w:val="Brdtext-inbjudan"/>
      </w:pPr>
    </w:p>
    <w:p w14:paraId="1BFA2ACB" w14:textId="77777777" w:rsidR="002F1016" w:rsidRDefault="002F1016" w:rsidP="00646B14">
      <w:pPr>
        <w:pStyle w:val="Brdtext-inbjudan"/>
      </w:pPr>
    </w:p>
    <w:p w14:paraId="63782352" w14:textId="77777777" w:rsidR="002F1016" w:rsidRDefault="002F1016" w:rsidP="00646B14">
      <w:pPr>
        <w:pStyle w:val="Brdtext-inbjudan"/>
      </w:pPr>
    </w:p>
    <w:p w14:paraId="17219E79" w14:textId="77777777" w:rsidR="002F1016" w:rsidRDefault="002F1016" w:rsidP="00646B14">
      <w:pPr>
        <w:pStyle w:val="Brdtext-inbjudan"/>
      </w:pPr>
    </w:p>
    <w:p w14:paraId="75F917F0" w14:textId="77777777" w:rsidR="002F1016" w:rsidRDefault="002F1016" w:rsidP="00646B14">
      <w:pPr>
        <w:pStyle w:val="Brdtext-inbjudan"/>
      </w:pPr>
    </w:p>
    <w:sectPr w:rsidR="002F1016" w:rsidSect="007628F0">
      <w:footerReference w:type="default" r:id="rId13"/>
      <w:pgSz w:w="11900" w:h="16840"/>
      <w:pgMar w:top="1701" w:right="1410" w:bottom="3402" w:left="1418" w:header="708" w:footer="7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CBBD3" w14:textId="77777777" w:rsidR="00E670BB" w:rsidRDefault="00E670BB" w:rsidP="00B10D9A">
      <w:r>
        <w:separator/>
      </w:r>
    </w:p>
  </w:endnote>
  <w:endnote w:type="continuationSeparator" w:id="0">
    <w:p w14:paraId="68B52ABF" w14:textId="77777777" w:rsidR="00E670BB" w:rsidRDefault="00E670BB" w:rsidP="00B10D9A">
      <w:r>
        <w:continuationSeparator/>
      </w:r>
    </w:p>
  </w:endnote>
  <w:endnote w:type="continuationNotice" w:id="1">
    <w:p w14:paraId="6F78D96D" w14:textId="77777777" w:rsidR="00E670BB" w:rsidRDefault="00E670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Gothic-Bold">
    <w:altName w:val="Century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Goth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E1916" w14:textId="77777777" w:rsidR="00BB0FA4" w:rsidRPr="00E60524" w:rsidRDefault="00CF5BE0" w:rsidP="00435779">
    <w:pPr>
      <w:pStyle w:val="Sidfot"/>
    </w:pPr>
    <w:r>
      <w:rPr>
        <w:rFonts w:ascii="Times New Roman" w:hAnsi="Times New Roman" w:cs="Times New Roman"/>
        <w:noProof/>
        <w:color w:val="auto"/>
        <w:sz w:val="24"/>
        <w:szCs w:val="24"/>
        <w:lang w:eastAsia="sv-SE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49DB963" wp14:editId="61DE0ADE">
              <wp:simplePos x="0" y="0"/>
              <wp:positionH relativeFrom="page">
                <wp:posOffset>540385</wp:posOffset>
              </wp:positionH>
              <wp:positionV relativeFrom="page">
                <wp:posOffset>9649460</wp:posOffset>
              </wp:positionV>
              <wp:extent cx="1600200" cy="685800"/>
              <wp:effectExtent l="0" t="0" r="0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 xmlns:pic="http://schemas.openxmlformats.org/drawingml/2006/pictur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3FCC62" w14:textId="77777777" w:rsidR="00CF5BE0" w:rsidRDefault="00CF5BE0" w:rsidP="00CF5BE0">
                          <w:pPr>
                            <w:pStyle w:val="Ingetstyckeformat"/>
                            <w:spacing w:line="240" w:lineRule="auto"/>
                            <w:rPr>
                              <w:rFonts w:ascii="CenturyGothic-Bold" w:hAnsi="CenturyGothic-Bold" w:cs="CenturyGothic-Bold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enturyGothic-Bold" w:hAnsi="CenturyGothic-Bold" w:cs="CenturyGothic-Bold"/>
                              <w:b/>
                              <w:bCs/>
                              <w:sz w:val="20"/>
                              <w:szCs w:val="20"/>
                            </w:rPr>
                            <w:t>Örebro kommun</w:t>
                          </w:r>
                        </w:p>
                        <w:p w14:paraId="6090A2E4" w14:textId="4C14ABC4" w:rsidR="00CF5BE0" w:rsidRDefault="00A821EF" w:rsidP="00CF5BE0">
                          <w:pPr>
                            <w:pStyle w:val="Ingetstyckeformat"/>
                            <w:spacing w:after="40" w:line="240" w:lineRule="auto"/>
                            <w:rPr>
                              <w:rFonts w:ascii="CenturyGothic-Bold" w:hAnsi="CenturyGothic-Bold" w:cs="CenturyGothic-Bold"/>
                              <w:b/>
                              <w:bCs/>
                              <w:caps/>
                              <w:spacing w:val="-2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enturyGothic-Bold" w:hAnsi="CenturyGothic-Bold" w:cs="CenturyGothic-Bold"/>
                              <w:b/>
                              <w:bCs/>
                              <w:spacing w:val="-2"/>
                              <w:sz w:val="20"/>
                              <w:szCs w:val="20"/>
                            </w:rPr>
                            <w:t>Förskola och skola</w:t>
                          </w:r>
                        </w:p>
                        <w:p w14:paraId="27C5F61F" w14:textId="77777777" w:rsidR="00CF5BE0" w:rsidRDefault="00CF5BE0" w:rsidP="00CF5BE0">
                          <w:pPr>
                            <w:pStyle w:val="Ingetstyckeformat"/>
                            <w:spacing w:line="240" w:lineRule="auto"/>
                            <w:rPr>
                              <w:rFonts w:ascii="CenturyGothic" w:hAnsi="CenturyGothic" w:cs="CenturyGothic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enturyGothic" w:hAnsi="CenturyGothic" w:cs="CenturyGothic"/>
                              <w:sz w:val="20"/>
                              <w:szCs w:val="20"/>
                            </w:rPr>
                            <w:t>orebro.se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9DB963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42.55pt;margin-top:759.8pt;width:126pt;height:54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" filled="f" stroked="f">
              <v:textbox inset="0,0,0,0">
                <w:txbxContent>
                  <w:p w14:paraId="2E3FCC62" w14:textId="77777777" w:rsidR="00CF5BE0" w:rsidRDefault="00CF5BE0" w:rsidP="00CF5BE0">
                    <w:pPr>
                      <w:pStyle w:val="Ingetstyckeformat"/>
                      <w:spacing w:line="240" w:lineRule="auto"/>
                      <w:rPr>
                        <w:rFonts w:ascii="CenturyGothic-Bold" w:hAnsi="CenturyGothic-Bold" w:cs="CenturyGothic-Bold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CenturyGothic-Bold" w:hAnsi="CenturyGothic-Bold" w:cs="CenturyGothic-Bold"/>
                        <w:b/>
                        <w:bCs/>
                        <w:sz w:val="20"/>
                        <w:szCs w:val="20"/>
                      </w:rPr>
                      <w:t>Örebro kommun</w:t>
                    </w:r>
                  </w:p>
                  <w:p w14:paraId="6090A2E4" w14:textId="4C14ABC4" w:rsidR="00CF5BE0" w:rsidRDefault="00A821EF" w:rsidP="00CF5BE0">
                    <w:pPr>
                      <w:pStyle w:val="Ingetstyckeformat"/>
                      <w:spacing w:after="40" w:line="240" w:lineRule="auto"/>
                      <w:rPr>
                        <w:rFonts w:ascii="CenturyGothic-Bold" w:hAnsi="CenturyGothic-Bold" w:cs="CenturyGothic-Bold"/>
                        <w:b/>
                        <w:bCs/>
                        <w:caps/>
                        <w:spacing w:val="-2"/>
                        <w:sz w:val="20"/>
                        <w:szCs w:val="20"/>
                      </w:rPr>
                    </w:pPr>
                    <w:r>
                      <w:rPr>
                        <w:rFonts w:ascii="CenturyGothic-Bold" w:hAnsi="CenturyGothic-Bold" w:cs="CenturyGothic-Bold"/>
                        <w:b/>
                        <w:bCs/>
                        <w:spacing w:val="-2"/>
                        <w:sz w:val="20"/>
                        <w:szCs w:val="20"/>
                      </w:rPr>
                      <w:t>Förskola och skola</w:t>
                    </w:r>
                  </w:p>
                  <w:p w14:paraId="27C5F61F" w14:textId="77777777" w:rsidR="00CF5BE0" w:rsidRDefault="00CF5BE0" w:rsidP="00CF5BE0">
                    <w:pPr>
                      <w:pStyle w:val="Ingetstyckeformat"/>
                      <w:spacing w:line="240" w:lineRule="auto"/>
                      <w:rPr>
                        <w:rFonts w:ascii="CenturyGothic" w:hAnsi="CenturyGothic" w:cs="CenturyGothic"/>
                        <w:sz w:val="20"/>
                        <w:szCs w:val="20"/>
                      </w:rPr>
                    </w:pPr>
                    <w:r>
                      <w:rPr>
                        <w:rFonts w:ascii="CenturyGothic" w:hAnsi="CenturyGothic" w:cs="CenturyGothic"/>
                        <w:sz w:val="20"/>
                        <w:szCs w:val="20"/>
                      </w:rPr>
                      <w:t>orebro.se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B0FA4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E53C2E3" wp14:editId="0E6848F2">
              <wp:simplePos x="0" y="0"/>
              <wp:positionH relativeFrom="page">
                <wp:posOffset>3888740</wp:posOffset>
              </wp:positionH>
              <wp:positionV relativeFrom="page">
                <wp:posOffset>9649460</wp:posOffset>
              </wp:positionV>
              <wp:extent cx="2375535" cy="803275"/>
              <wp:effectExtent l="0" t="0" r="12065" b="9525"/>
              <wp:wrapNone/>
              <wp:docPr id="21" name="Textruta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5535" cy="803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pic="http://schemas.openxmlformats.org/drawingml/2006/pictur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02F79F" w14:textId="500E6B26" w:rsidR="00BB0FA4" w:rsidRDefault="00BB0FA4" w:rsidP="00BB0FA4">
                          <w:pPr>
                            <w:spacing w:after="0"/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53C2E3" id="Textruta 21" o:spid="_x0000_s1027" type="#_x0000_t202" style="position:absolute;left:0;text-align:left;margin-left:306.2pt;margin-top:759.8pt;width:187.05pt;height:63.2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" filled="f" stroked="f">
              <v:textbox inset="0,0,0,0">
                <w:txbxContent>
                  <w:p w14:paraId="0302F79F" w14:textId="500E6B26" w:rsidR="00BB0FA4" w:rsidRDefault="00BB0FA4" w:rsidP="00BB0FA4">
                    <w:pPr>
                      <w:spacing w:after="0"/>
                      <w:ind w:left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B0FA4">
      <w:rPr>
        <w:noProof/>
        <w:lang w:eastAsia="sv-SE"/>
      </w:rPr>
      <w:drawing>
        <wp:anchor distT="0" distB="0" distL="114300" distR="114300" simplePos="0" relativeHeight="251658243" behindDoc="1" locked="0" layoutInCell="1" allowOverlap="1" wp14:anchorId="51C33485" wp14:editId="48C2AC88">
          <wp:simplePos x="0" y="0"/>
          <wp:positionH relativeFrom="page">
            <wp:posOffset>6578600</wp:posOffset>
          </wp:positionH>
          <wp:positionV relativeFrom="page">
            <wp:posOffset>9432925</wp:posOffset>
          </wp:positionV>
          <wp:extent cx="441960" cy="719328"/>
          <wp:effectExtent l="0" t="0" r="0" b="0"/>
          <wp:wrapNone/>
          <wp:docPr id="90" name="Bildobjekt 90" descr="Logotyp för Örebro kommu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" name="Bildobjekt 90" descr="Logotyp för Örebro kommu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960" cy="719328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0FA4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61AB8E" wp14:editId="10FF51BD">
              <wp:simplePos x="0" y="0"/>
              <wp:positionH relativeFrom="page">
                <wp:posOffset>540385</wp:posOffset>
              </wp:positionH>
              <wp:positionV relativeFrom="page">
                <wp:posOffset>9190355</wp:posOffset>
              </wp:positionV>
              <wp:extent cx="6480000" cy="0"/>
              <wp:effectExtent l="0" t="0" r="22860" b="25400"/>
              <wp:wrapNone/>
              <wp:docPr id="22" name="Rak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 w="12700" cap="rnd">
                        <a:solidFill>
                          <a:schemeClr val="tx1"/>
                        </a:solidFill>
                        <a:prstDash val="sysDot"/>
                        <a:round/>
                      </a:ln>
                      <a:effectLst/>
                      <a:extLst>
                        <a:ext uri="{FAA26D3D-D897-4be2-8F04-BA451C77F1D7}">
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pic="http://schemas.openxmlformats.org/drawingml/2006/picture"/>
                        </a:ext>
                        <a:ext uri="{C572A759-6A51-4108-AA02-DFA0A04FC94B}">
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pic="http://schemas.openxmlformats.org/drawingml/2006/picture"/>
                        </a:ext>
                      </a:extLst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225FDC" id="Rak 2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55pt,723.65pt" to="552.8pt,7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" strokecolor="black [3213]" strokeweight="1pt">
              <v:stroke dashstyle="1 1" endcap="round"/>
              <w10:wrap anchorx="page" anchory="page"/>
            </v:line>
          </w:pict>
        </mc:Fallback>
      </mc:AlternateContent>
    </w:r>
  </w:p>
  <w:p w14:paraId="0BD5057C" w14:textId="77777777" w:rsidR="00BB0FA4" w:rsidRPr="001E1D51" w:rsidRDefault="00BB0FA4" w:rsidP="001E1D51">
    <w:pPr>
      <w:pStyle w:val="www-adress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046A1" w14:textId="77777777" w:rsidR="00E670BB" w:rsidRDefault="00E670BB" w:rsidP="00B10D9A">
      <w:r>
        <w:separator/>
      </w:r>
    </w:p>
  </w:footnote>
  <w:footnote w:type="continuationSeparator" w:id="0">
    <w:p w14:paraId="0A96E367" w14:textId="77777777" w:rsidR="00E670BB" w:rsidRDefault="00E670BB" w:rsidP="00B10D9A">
      <w:r>
        <w:continuationSeparator/>
      </w:r>
    </w:p>
  </w:footnote>
  <w:footnote w:type="continuationNotice" w:id="1">
    <w:p w14:paraId="378AD4F2" w14:textId="77777777" w:rsidR="00E670BB" w:rsidRDefault="00E670B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3388F"/>
    <w:multiLevelType w:val="hybridMultilevel"/>
    <w:tmpl w:val="E6C83B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B0816"/>
    <w:multiLevelType w:val="hybridMultilevel"/>
    <w:tmpl w:val="C22CB51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285176"/>
    <w:multiLevelType w:val="hybridMultilevel"/>
    <w:tmpl w:val="B16E65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798131">
    <w:abstractNumId w:val="1"/>
  </w:num>
  <w:num w:numId="2" w16cid:durableId="2068185581">
    <w:abstractNumId w:val="0"/>
  </w:num>
  <w:num w:numId="3" w16cid:durableId="3008162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8L/gIwoDWFnI2GlZ12WW9+KwHqWftZQOZf9iSMvX6VSF4q/TVPsmoBoaeUn96hEo1Mfo8V/VY1k8JaANl7F3Q==" w:salt="gnQFHcWks49P+aEejjScpg==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1EF"/>
    <w:rsid w:val="00017D1B"/>
    <w:rsid w:val="00024BA8"/>
    <w:rsid w:val="00032B53"/>
    <w:rsid w:val="0003424E"/>
    <w:rsid w:val="00045BA4"/>
    <w:rsid w:val="000567A2"/>
    <w:rsid w:val="00066643"/>
    <w:rsid w:val="000674A2"/>
    <w:rsid w:val="00067B7A"/>
    <w:rsid w:val="0007349C"/>
    <w:rsid w:val="000753D1"/>
    <w:rsid w:val="00076276"/>
    <w:rsid w:val="000827E3"/>
    <w:rsid w:val="0008405A"/>
    <w:rsid w:val="00097C90"/>
    <w:rsid w:val="000B0FEF"/>
    <w:rsid w:val="000B1FFD"/>
    <w:rsid w:val="000B3700"/>
    <w:rsid w:val="000C155A"/>
    <w:rsid w:val="000C6D57"/>
    <w:rsid w:val="000E1491"/>
    <w:rsid w:val="000E1740"/>
    <w:rsid w:val="000F7041"/>
    <w:rsid w:val="0010573B"/>
    <w:rsid w:val="00105E5F"/>
    <w:rsid w:val="00111BCA"/>
    <w:rsid w:val="00124231"/>
    <w:rsid w:val="001256ED"/>
    <w:rsid w:val="00140881"/>
    <w:rsid w:val="00146AB5"/>
    <w:rsid w:val="00156754"/>
    <w:rsid w:val="00184ED1"/>
    <w:rsid w:val="00191520"/>
    <w:rsid w:val="001A1069"/>
    <w:rsid w:val="001C09F0"/>
    <w:rsid w:val="001C4D16"/>
    <w:rsid w:val="001C6B65"/>
    <w:rsid w:val="001D1DA8"/>
    <w:rsid w:val="001D3EA1"/>
    <w:rsid w:val="001E1D51"/>
    <w:rsid w:val="001F3370"/>
    <w:rsid w:val="00212F0E"/>
    <w:rsid w:val="002167A0"/>
    <w:rsid w:val="00226BE8"/>
    <w:rsid w:val="00233C4B"/>
    <w:rsid w:val="00241B8C"/>
    <w:rsid w:val="00256CE8"/>
    <w:rsid w:val="0027751D"/>
    <w:rsid w:val="00277F1B"/>
    <w:rsid w:val="00281328"/>
    <w:rsid w:val="00293792"/>
    <w:rsid w:val="002A0F5C"/>
    <w:rsid w:val="002B3DBA"/>
    <w:rsid w:val="002C4C2C"/>
    <w:rsid w:val="002C617A"/>
    <w:rsid w:val="002D5129"/>
    <w:rsid w:val="002E5369"/>
    <w:rsid w:val="002E597A"/>
    <w:rsid w:val="002F1016"/>
    <w:rsid w:val="002F17F7"/>
    <w:rsid w:val="002F50B0"/>
    <w:rsid w:val="00302CDC"/>
    <w:rsid w:val="00307C01"/>
    <w:rsid w:val="00311B3B"/>
    <w:rsid w:val="00322563"/>
    <w:rsid w:val="00335228"/>
    <w:rsid w:val="003358C4"/>
    <w:rsid w:val="00347644"/>
    <w:rsid w:val="00353940"/>
    <w:rsid w:val="00361F00"/>
    <w:rsid w:val="00363211"/>
    <w:rsid w:val="00381D83"/>
    <w:rsid w:val="003968F6"/>
    <w:rsid w:val="003A6C83"/>
    <w:rsid w:val="003A7D49"/>
    <w:rsid w:val="003B66A0"/>
    <w:rsid w:val="003C50F9"/>
    <w:rsid w:val="003C7137"/>
    <w:rsid w:val="003C7EE6"/>
    <w:rsid w:val="003F0B52"/>
    <w:rsid w:val="003F4299"/>
    <w:rsid w:val="003F7124"/>
    <w:rsid w:val="0040186D"/>
    <w:rsid w:val="00403141"/>
    <w:rsid w:val="00404907"/>
    <w:rsid w:val="0040696C"/>
    <w:rsid w:val="004116D7"/>
    <w:rsid w:val="00415E62"/>
    <w:rsid w:val="00426997"/>
    <w:rsid w:val="004309F9"/>
    <w:rsid w:val="00435779"/>
    <w:rsid w:val="00440CD9"/>
    <w:rsid w:val="00466322"/>
    <w:rsid w:val="00466BDE"/>
    <w:rsid w:val="004808BF"/>
    <w:rsid w:val="00483EB5"/>
    <w:rsid w:val="004955CC"/>
    <w:rsid w:val="0049776A"/>
    <w:rsid w:val="004A385F"/>
    <w:rsid w:val="004A3FF6"/>
    <w:rsid w:val="004C6502"/>
    <w:rsid w:val="004F0211"/>
    <w:rsid w:val="004F295A"/>
    <w:rsid w:val="0050176B"/>
    <w:rsid w:val="00506EA4"/>
    <w:rsid w:val="00513C49"/>
    <w:rsid w:val="00540519"/>
    <w:rsid w:val="0054591E"/>
    <w:rsid w:val="0055178E"/>
    <w:rsid w:val="00553208"/>
    <w:rsid w:val="00564305"/>
    <w:rsid w:val="00564984"/>
    <w:rsid w:val="005656D4"/>
    <w:rsid w:val="005662D7"/>
    <w:rsid w:val="0057572E"/>
    <w:rsid w:val="00581BA4"/>
    <w:rsid w:val="0058470C"/>
    <w:rsid w:val="00586224"/>
    <w:rsid w:val="005A619A"/>
    <w:rsid w:val="005B5E7A"/>
    <w:rsid w:val="005B6398"/>
    <w:rsid w:val="005D011F"/>
    <w:rsid w:val="005E33B5"/>
    <w:rsid w:val="005F2CA4"/>
    <w:rsid w:val="005F55EA"/>
    <w:rsid w:val="005F59C8"/>
    <w:rsid w:val="006148E6"/>
    <w:rsid w:val="00617F91"/>
    <w:rsid w:val="006235BA"/>
    <w:rsid w:val="00623D22"/>
    <w:rsid w:val="006254F7"/>
    <w:rsid w:val="00626334"/>
    <w:rsid w:val="0063627F"/>
    <w:rsid w:val="006418A0"/>
    <w:rsid w:val="00645ABA"/>
    <w:rsid w:val="00646B14"/>
    <w:rsid w:val="00653CF7"/>
    <w:rsid w:val="00653D55"/>
    <w:rsid w:val="00667765"/>
    <w:rsid w:val="006773DC"/>
    <w:rsid w:val="00683D23"/>
    <w:rsid w:val="00691DC2"/>
    <w:rsid w:val="00696B3B"/>
    <w:rsid w:val="006A725A"/>
    <w:rsid w:val="006B0E94"/>
    <w:rsid w:val="006B70FC"/>
    <w:rsid w:val="006D1B87"/>
    <w:rsid w:val="006D3063"/>
    <w:rsid w:val="006D435C"/>
    <w:rsid w:val="006E09C5"/>
    <w:rsid w:val="006E3B72"/>
    <w:rsid w:val="006E65A1"/>
    <w:rsid w:val="007020F6"/>
    <w:rsid w:val="007049A4"/>
    <w:rsid w:val="007163E0"/>
    <w:rsid w:val="00724785"/>
    <w:rsid w:val="00726ECB"/>
    <w:rsid w:val="00727BED"/>
    <w:rsid w:val="00731265"/>
    <w:rsid w:val="0073663F"/>
    <w:rsid w:val="00752372"/>
    <w:rsid w:val="007536AA"/>
    <w:rsid w:val="007628F0"/>
    <w:rsid w:val="00762A69"/>
    <w:rsid w:val="00775EE3"/>
    <w:rsid w:val="00777938"/>
    <w:rsid w:val="00783D2A"/>
    <w:rsid w:val="00790DBC"/>
    <w:rsid w:val="00792360"/>
    <w:rsid w:val="0079399D"/>
    <w:rsid w:val="007A5D10"/>
    <w:rsid w:val="007B4DB9"/>
    <w:rsid w:val="007C4AB4"/>
    <w:rsid w:val="007C7363"/>
    <w:rsid w:val="007D6B68"/>
    <w:rsid w:val="007E03C6"/>
    <w:rsid w:val="007F5572"/>
    <w:rsid w:val="007F739F"/>
    <w:rsid w:val="00801E09"/>
    <w:rsid w:val="00802AD8"/>
    <w:rsid w:val="00807364"/>
    <w:rsid w:val="00810F91"/>
    <w:rsid w:val="008222EA"/>
    <w:rsid w:val="00830401"/>
    <w:rsid w:val="00834311"/>
    <w:rsid w:val="00836697"/>
    <w:rsid w:val="00841D68"/>
    <w:rsid w:val="00842797"/>
    <w:rsid w:val="00845B2B"/>
    <w:rsid w:val="00847BDB"/>
    <w:rsid w:val="00856DE4"/>
    <w:rsid w:val="008613C3"/>
    <w:rsid w:val="008626C8"/>
    <w:rsid w:val="00863043"/>
    <w:rsid w:val="00872AED"/>
    <w:rsid w:val="008849D2"/>
    <w:rsid w:val="008A2152"/>
    <w:rsid w:val="008A6EE4"/>
    <w:rsid w:val="008C55A5"/>
    <w:rsid w:val="008C5A4A"/>
    <w:rsid w:val="008D2619"/>
    <w:rsid w:val="008D4DD0"/>
    <w:rsid w:val="008D654E"/>
    <w:rsid w:val="008F3445"/>
    <w:rsid w:val="0090109C"/>
    <w:rsid w:val="00905627"/>
    <w:rsid w:val="00910E47"/>
    <w:rsid w:val="00912202"/>
    <w:rsid w:val="00925F9C"/>
    <w:rsid w:val="00930CFE"/>
    <w:rsid w:val="009415F2"/>
    <w:rsid w:val="00967E34"/>
    <w:rsid w:val="00974EC6"/>
    <w:rsid w:val="0098113F"/>
    <w:rsid w:val="0098385E"/>
    <w:rsid w:val="0099142F"/>
    <w:rsid w:val="00993B8C"/>
    <w:rsid w:val="009959FD"/>
    <w:rsid w:val="009A0150"/>
    <w:rsid w:val="009A2A72"/>
    <w:rsid w:val="009A6954"/>
    <w:rsid w:val="009B6F52"/>
    <w:rsid w:val="009C027F"/>
    <w:rsid w:val="009D78DD"/>
    <w:rsid w:val="009E031F"/>
    <w:rsid w:val="009E267F"/>
    <w:rsid w:val="009E5AB8"/>
    <w:rsid w:val="009E5DC8"/>
    <w:rsid w:val="009F743B"/>
    <w:rsid w:val="00A020A3"/>
    <w:rsid w:val="00A1022A"/>
    <w:rsid w:val="00A142DF"/>
    <w:rsid w:val="00A24E6D"/>
    <w:rsid w:val="00A32458"/>
    <w:rsid w:val="00A34C74"/>
    <w:rsid w:val="00A35D9A"/>
    <w:rsid w:val="00A3764B"/>
    <w:rsid w:val="00A7175A"/>
    <w:rsid w:val="00A81A4B"/>
    <w:rsid w:val="00A821EF"/>
    <w:rsid w:val="00A85ED9"/>
    <w:rsid w:val="00A86F47"/>
    <w:rsid w:val="00A9753B"/>
    <w:rsid w:val="00AA22A6"/>
    <w:rsid w:val="00AA50C6"/>
    <w:rsid w:val="00AB0103"/>
    <w:rsid w:val="00AC231F"/>
    <w:rsid w:val="00AD1853"/>
    <w:rsid w:val="00AD4931"/>
    <w:rsid w:val="00AD5F00"/>
    <w:rsid w:val="00AD6774"/>
    <w:rsid w:val="00AE3319"/>
    <w:rsid w:val="00AF403A"/>
    <w:rsid w:val="00AF4D59"/>
    <w:rsid w:val="00B0671D"/>
    <w:rsid w:val="00B10D9A"/>
    <w:rsid w:val="00B1772D"/>
    <w:rsid w:val="00B200D6"/>
    <w:rsid w:val="00B25E14"/>
    <w:rsid w:val="00B33B97"/>
    <w:rsid w:val="00B535AE"/>
    <w:rsid w:val="00B545A3"/>
    <w:rsid w:val="00B6118A"/>
    <w:rsid w:val="00B64A90"/>
    <w:rsid w:val="00B7305E"/>
    <w:rsid w:val="00B8410C"/>
    <w:rsid w:val="00B87192"/>
    <w:rsid w:val="00BB0A02"/>
    <w:rsid w:val="00BB0FA4"/>
    <w:rsid w:val="00BB17FB"/>
    <w:rsid w:val="00BB3C80"/>
    <w:rsid w:val="00BB3DBF"/>
    <w:rsid w:val="00BC55FB"/>
    <w:rsid w:val="00BC61B8"/>
    <w:rsid w:val="00BD00DA"/>
    <w:rsid w:val="00BD230F"/>
    <w:rsid w:val="00BD5C70"/>
    <w:rsid w:val="00BD6CB1"/>
    <w:rsid w:val="00BD7359"/>
    <w:rsid w:val="00BE185E"/>
    <w:rsid w:val="00BE1BD4"/>
    <w:rsid w:val="00C017C0"/>
    <w:rsid w:val="00C22021"/>
    <w:rsid w:val="00C229DA"/>
    <w:rsid w:val="00C32B70"/>
    <w:rsid w:val="00C404F3"/>
    <w:rsid w:val="00C451C6"/>
    <w:rsid w:val="00C52E13"/>
    <w:rsid w:val="00C55F98"/>
    <w:rsid w:val="00C6536E"/>
    <w:rsid w:val="00C665EC"/>
    <w:rsid w:val="00C6747F"/>
    <w:rsid w:val="00C67FCF"/>
    <w:rsid w:val="00C73848"/>
    <w:rsid w:val="00C73AE4"/>
    <w:rsid w:val="00C76554"/>
    <w:rsid w:val="00C93C7A"/>
    <w:rsid w:val="00CA0EE6"/>
    <w:rsid w:val="00CA2F6C"/>
    <w:rsid w:val="00CA451A"/>
    <w:rsid w:val="00CA466E"/>
    <w:rsid w:val="00CA4D8D"/>
    <w:rsid w:val="00CB64F1"/>
    <w:rsid w:val="00CD1719"/>
    <w:rsid w:val="00CD5CC4"/>
    <w:rsid w:val="00CE5F7A"/>
    <w:rsid w:val="00CF5BE0"/>
    <w:rsid w:val="00D00F21"/>
    <w:rsid w:val="00D035C0"/>
    <w:rsid w:val="00D10BE0"/>
    <w:rsid w:val="00D165F9"/>
    <w:rsid w:val="00D20199"/>
    <w:rsid w:val="00D259F8"/>
    <w:rsid w:val="00D26488"/>
    <w:rsid w:val="00D313B5"/>
    <w:rsid w:val="00D335F6"/>
    <w:rsid w:val="00D42AD0"/>
    <w:rsid w:val="00D50A41"/>
    <w:rsid w:val="00D54E67"/>
    <w:rsid w:val="00D55B5D"/>
    <w:rsid w:val="00D7050A"/>
    <w:rsid w:val="00D72DD6"/>
    <w:rsid w:val="00D74880"/>
    <w:rsid w:val="00DA292E"/>
    <w:rsid w:val="00DA2CAF"/>
    <w:rsid w:val="00DA3588"/>
    <w:rsid w:val="00DB6F99"/>
    <w:rsid w:val="00DD082B"/>
    <w:rsid w:val="00DD503E"/>
    <w:rsid w:val="00DD7AB8"/>
    <w:rsid w:val="00DE4AD2"/>
    <w:rsid w:val="00DE5F45"/>
    <w:rsid w:val="00DF5CA3"/>
    <w:rsid w:val="00E00B65"/>
    <w:rsid w:val="00E01603"/>
    <w:rsid w:val="00E01C50"/>
    <w:rsid w:val="00E02EA3"/>
    <w:rsid w:val="00E036CF"/>
    <w:rsid w:val="00E06FCD"/>
    <w:rsid w:val="00E22904"/>
    <w:rsid w:val="00E274CE"/>
    <w:rsid w:val="00E40B6C"/>
    <w:rsid w:val="00E45509"/>
    <w:rsid w:val="00E6271A"/>
    <w:rsid w:val="00E670BB"/>
    <w:rsid w:val="00E86C43"/>
    <w:rsid w:val="00E86E5D"/>
    <w:rsid w:val="00E87F7D"/>
    <w:rsid w:val="00E937B5"/>
    <w:rsid w:val="00E9613F"/>
    <w:rsid w:val="00EA637B"/>
    <w:rsid w:val="00EB51CB"/>
    <w:rsid w:val="00EE03C5"/>
    <w:rsid w:val="00EE31F6"/>
    <w:rsid w:val="00EE4F9D"/>
    <w:rsid w:val="00EF2425"/>
    <w:rsid w:val="00EF2B13"/>
    <w:rsid w:val="00F009CE"/>
    <w:rsid w:val="00F13485"/>
    <w:rsid w:val="00F21D47"/>
    <w:rsid w:val="00F221F3"/>
    <w:rsid w:val="00F351CD"/>
    <w:rsid w:val="00F368A3"/>
    <w:rsid w:val="00F4020C"/>
    <w:rsid w:val="00F40A94"/>
    <w:rsid w:val="00F46BF3"/>
    <w:rsid w:val="00F66758"/>
    <w:rsid w:val="00F70B8D"/>
    <w:rsid w:val="00F758EF"/>
    <w:rsid w:val="00F81AC7"/>
    <w:rsid w:val="00F828EC"/>
    <w:rsid w:val="00F83372"/>
    <w:rsid w:val="00F85049"/>
    <w:rsid w:val="00F905AD"/>
    <w:rsid w:val="00F94C7A"/>
    <w:rsid w:val="00FA61AB"/>
    <w:rsid w:val="00FB4D07"/>
    <w:rsid w:val="00FC106B"/>
    <w:rsid w:val="00FC1B23"/>
    <w:rsid w:val="00FC4985"/>
    <w:rsid w:val="00FC633E"/>
    <w:rsid w:val="00FF0C4C"/>
    <w:rsid w:val="00FF1C87"/>
    <w:rsid w:val="00FF445C"/>
    <w:rsid w:val="085F03FD"/>
    <w:rsid w:val="2473C3A6"/>
    <w:rsid w:val="3F3A1F26"/>
    <w:rsid w:val="4913BF23"/>
    <w:rsid w:val="4A227174"/>
    <w:rsid w:val="4A85141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3E22A"/>
  <w15:docId w15:val="{8EF95F75-96EB-4966-AAB8-A8577F336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ja-JP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04907"/>
    <w:rPr>
      <w:color w:val="5A5A5A" w:themeColor="text1" w:themeTint="A5"/>
    </w:rPr>
  </w:style>
  <w:style w:type="paragraph" w:styleId="Rubrik1">
    <w:name w:val="heading 1"/>
    <w:basedOn w:val="Normal"/>
    <w:next w:val="Normal"/>
    <w:link w:val="Rubrik1Char"/>
    <w:uiPriority w:val="9"/>
    <w:rsid w:val="00404907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403937" w:themeColor="text2" w:themeShade="7F"/>
      <w:spacing w:val="20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rsid w:val="00404907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605654" w:themeColor="text2" w:themeShade="BF"/>
      <w:spacing w:val="20"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unhideWhenUsed/>
    <w:rsid w:val="00404907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817370" w:themeColor="text2"/>
      <w:spacing w:val="20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rsid w:val="00404907"/>
    <w:pPr>
      <w:pBdr>
        <w:bottom w:val="single" w:sz="4" w:space="1" w:color="C0B8B7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A19593" w:themeColor="text2" w:themeTint="BF"/>
      <w:spacing w:val="20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04907"/>
    <w:pPr>
      <w:pBdr>
        <w:bottom w:val="single" w:sz="4" w:space="1" w:color="B3AAA8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A19593" w:themeColor="text2" w:themeTint="BF"/>
      <w:spacing w:val="20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04907"/>
    <w:pPr>
      <w:pBdr>
        <w:bottom w:val="dotted" w:sz="8" w:space="1" w:color="837E64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837E64" w:themeColor="background2" w:themeShade="7F"/>
      <w:spacing w:val="20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04907"/>
    <w:pPr>
      <w:pBdr>
        <w:bottom w:val="dotted" w:sz="8" w:space="1" w:color="837E64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837E64" w:themeColor="background2" w:themeShade="7F"/>
      <w:spacing w:val="20"/>
      <w:sz w:val="16"/>
      <w:szCs w:val="1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04907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837E64" w:themeColor="background2" w:themeShade="7F"/>
      <w:spacing w:val="20"/>
      <w:sz w:val="16"/>
      <w:szCs w:val="16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04907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837E64" w:themeColor="background2" w:themeShade="7F"/>
      <w:spacing w:val="20"/>
      <w:sz w:val="16"/>
      <w:szCs w:val="1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04907"/>
    <w:rPr>
      <w:rFonts w:asciiTheme="majorHAnsi" w:eastAsiaTheme="majorEastAsia" w:hAnsiTheme="majorHAnsi" w:cstheme="majorBidi"/>
      <w:smallCaps/>
      <w:color w:val="403937" w:themeColor="text2" w:themeShade="7F"/>
      <w:spacing w:val="20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404907"/>
    <w:rPr>
      <w:rFonts w:asciiTheme="majorHAnsi" w:eastAsiaTheme="majorEastAsia" w:hAnsiTheme="majorHAnsi" w:cstheme="majorBidi"/>
      <w:smallCaps/>
      <w:color w:val="605654" w:themeColor="text2" w:themeShade="BF"/>
      <w:spacing w:val="20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404907"/>
    <w:rPr>
      <w:rFonts w:asciiTheme="majorHAnsi" w:eastAsiaTheme="majorEastAsia" w:hAnsiTheme="majorHAnsi" w:cstheme="majorBidi"/>
      <w:smallCaps/>
      <w:color w:val="817370" w:themeColor="text2"/>
      <w:spacing w:val="20"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B10D9A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B10D9A"/>
    <w:rPr>
      <w:rFonts w:ascii="Bookman Old Style" w:hAnsi="Bookman Old Style"/>
      <w:sz w:val="22"/>
    </w:rPr>
  </w:style>
  <w:style w:type="paragraph" w:styleId="Sidfot">
    <w:name w:val="footer"/>
    <w:basedOn w:val="Normal"/>
    <w:link w:val="SidfotChar"/>
    <w:uiPriority w:val="99"/>
    <w:unhideWhenUsed/>
    <w:rsid w:val="00B10D9A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B10D9A"/>
    <w:rPr>
      <w:rFonts w:ascii="Bookman Old Style" w:hAnsi="Bookman Old Style"/>
      <w:sz w:val="22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04907"/>
    <w:rPr>
      <w:rFonts w:asciiTheme="majorHAnsi" w:eastAsiaTheme="majorEastAsia" w:hAnsiTheme="majorHAnsi" w:cstheme="majorBidi"/>
      <w:b/>
      <w:bCs/>
      <w:smallCaps/>
      <w:color w:val="A19593" w:themeColor="text2" w:themeTint="BF"/>
      <w:spacing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04907"/>
    <w:rPr>
      <w:rFonts w:asciiTheme="majorHAnsi" w:eastAsiaTheme="majorEastAsia" w:hAnsiTheme="majorHAnsi" w:cstheme="majorBidi"/>
      <w:smallCaps/>
      <w:color w:val="A19593" w:themeColor="text2" w:themeTint="BF"/>
      <w:spacing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04907"/>
    <w:rPr>
      <w:rFonts w:asciiTheme="majorHAnsi" w:eastAsiaTheme="majorEastAsia" w:hAnsiTheme="majorHAnsi" w:cstheme="majorBidi"/>
      <w:smallCaps/>
      <w:color w:val="837E64" w:themeColor="background2" w:themeShade="7F"/>
      <w:spacing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04907"/>
    <w:rPr>
      <w:rFonts w:asciiTheme="majorHAnsi" w:eastAsiaTheme="majorEastAsia" w:hAnsiTheme="majorHAnsi" w:cstheme="majorBidi"/>
      <w:b/>
      <w:bCs/>
      <w:smallCaps/>
      <w:color w:val="837E64" w:themeColor="background2" w:themeShade="7F"/>
      <w:spacing w:val="20"/>
      <w:sz w:val="16"/>
      <w:szCs w:val="1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04907"/>
    <w:rPr>
      <w:rFonts w:asciiTheme="majorHAnsi" w:eastAsiaTheme="majorEastAsia" w:hAnsiTheme="majorHAnsi" w:cstheme="majorBidi"/>
      <w:b/>
      <w:smallCaps/>
      <w:color w:val="837E64" w:themeColor="background2" w:themeShade="7F"/>
      <w:spacing w:val="20"/>
      <w:sz w:val="16"/>
      <w:szCs w:val="16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04907"/>
    <w:rPr>
      <w:rFonts w:asciiTheme="majorHAnsi" w:eastAsiaTheme="majorEastAsia" w:hAnsiTheme="majorHAnsi" w:cstheme="majorBidi"/>
      <w:smallCaps/>
      <w:color w:val="837E64" w:themeColor="background2" w:themeShade="7F"/>
      <w:spacing w:val="20"/>
      <w:sz w:val="16"/>
      <w:szCs w:val="16"/>
    </w:rPr>
  </w:style>
  <w:style w:type="paragraph" w:customStyle="1" w:styleId="www-adress">
    <w:name w:val="www-adress"/>
    <w:basedOn w:val="Sidfot"/>
    <w:rsid w:val="001E1D51"/>
    <w:pPr>
      <w:tabs>
        <w:tab w:val="clear" w:pos="4536"/>
        <w:tab w:val="clear" w:pos="9072"/>
        <w:tab w:val="left" w:pos="1700"/>
        <w:tab w:val="left" w:pos="2580"/>
      </w:tabs>
      <w:ind w:left="0"/>
    </w:pPr>
    <w:rPr>
      <w:rFonts w:ascii="Century Gothic" w:hAnsi="Century Gothic"/>
      <w:b/>
      <w:color w:val="000000" w:themeColor="text1"/>
      <w:sz w:val="36"/>
      <w:szCs w:val="36"/>
    </w:rPr>
  </w:style>
  <w:style w:type="paragraph" w:customStyle="1" w:styleId="Brdtext-inbjudan">
    <w:name w:val="Brödtext - inbjudan"/>
    <w:basedOn w:val="Normal"/>
    <w:qFormat/>
    <w:rsid w:val="004F295A"/>
    <w:pPr>
      <w:spacing w:after="120" w:line="240" w:lineRule="auto"/>
      <w:ind w:left="0"/>
    </w:pPr>
    <w:rPr>
      <w:rFonts w:ascii="Garamond" w:hAnsi="Garamond" w:cs="Times New Roman"/>
      <w:color w:val="auto"/>
      <w:sz w:val="22"/>
      <w:szCs w:val="22"/>
      <w:lang w:eastAsia="sv-SE"/>
    </w:rPr>
  </w:style>
  <w:style w:type="paragraph" w:customStyle="1" w:styleId="Rubrik-Inbjudan">
    <w:name w:val="Rubrik - Inbjudan"/>
    <w:basedOn w:val="Normal"/>
    <w:qFormat/>
    <w:rsid w:val="004F295A"/>
    <w:pPr>
      <w:spacing w:after="400" w:line="240" w:lineRule="auto"/>
      <w:ind w:left="0"/>
    </w:pPr>
    <w:rPr>
      <w:rFonts w:ascii="Century Gothic" w:hAnsi="Century Gothic"/>
      <w:b/>
      <w:color w:val="D63823" w:themeColor="accent1"/>
      <w:sz w:val="60"/>
      <w:szCs w:val="60"/>
    </w:rPr>
  </w:style>
  <w:style w:type="paragraph" w:customStyle="1" w:styleId="Ingress-Inbjudan">
    <w:name w:val="Ingress - Inbjudan"/>
    <w:basedOn w:val="Normal"/>
    <w:qFormat/>
    <w:rsid w:val="004F295A"/>
    <w:pPr>
      <w:widowControl w:val="0"/>
      <w:suppressAutoHyphens/>
      <w:autoSpaceDE w:val="0"/>
      <w:autoSpaceDN w:val="0"/>
      <w:adjustRightInd w:val="0"/>
      <w:spacing w:after="240" w:line="240" w:lineRule="auto"/>
      <w:ind w:left="0"/>
      <w:textAlignment w:val="center"/>
    </w:pPr>
    <w:rPr>
      <w:rFonts w:ascii="CenturyGothic-Bold" w:hAnsi="CenturyGothic-Bold" w:cs="CenturyGothic-Bold"/>
      <w:bCs/>
      <w:color w:val="000000"/>
      <w:spacing w:val="-5"/>
      <w:sz w:val="24"/>
      <w:szCs w:val="24"/>
    </w:rPr>
  </w:style>
  <w:style w:type="paragraph" w:customStyle="1" w:styleId="Rubrik2-inbjudan">
    <w:name w:val="Rubrik 2 - inbjudan"/>
    <w:basedOn w:val="Ingress-Inbjudan"/>
    <w:qFormat/>
    <w:rsid w:val="00C6536E"/>
    <w:pPr>
      <w:spacing w:after="20"/>
    </w:pPr>
    <w:rPr>
      <w:b/>
    </w:rPr>
  </w:style>
  <w:style w:type="paragraph" w:customStyle="1" w:styleId="Ingetstyckeformat">
    <w:name w:val="[Inget styckeformat]"/>
    <w:uiPriority w:val="99"/>
    <w:rsid w:val="00CF5BE0"/>
    <w:pPr>
      <w:widowControl w:val="0"/>
      <w:autoSpaceDE w:val="0"/>
      <w:autoSpaceDN w:val="0"/>
      <w:adjustRightInd w:val="0"/>
      <w:spacing w:after="0"/>
      <w:ind w:left="0"/>
    </w:pPr>
    <w:rPr>
      <w:rFonts w:ascii="MinionPro-Regular" w:hAnsi="MinionPro-Regular" w:cs="MinionPro-Regular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910E47"/>
    <w:rPr>
      <w:color w:val="0081A2" w:themeColor="hyperlink"/>
      <w:u w:val="single"/>
    </w:rPr>
  </w:style>
  <w:style w:type="table" w:styleId="Tabellrutnt">
    <w:name w:val="Table Grid"/>
    <w:basedOn w:val="Normaltabell"/>
    <w:uiPriority w:val="59"/>
    <w:rsid w:val="00A82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9E267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sta34\Downloads\Inbjudan%20i%20A4-storlek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27945B-21F2-492D-BB39-FF2F1498AE18}"/>
      </w:docPartPr>
      <w:docPartBody>
        <w:p w:rsidR="00AE2836" w:rsidRDefault="00B206F8">
          <w:r w:rsidRPr="00EC59A4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Gothic-Bold">
    <w:altName w:val="Century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Goth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F8"/>
    <w:rsid w:val="00053A1C"/>
    <w:rsid w:val="000E1491"/>
    <w:rsid w:val="001256ED"/>
    <w:rsid w:val="001C4D16"/>
    <w:rsid w:val="00355B04"/>
    <w:rsid w:val="004A43A6"/>
    <w:rsid w:val="00645ABA"/>
    <w:rsid w:val="00783D2A"/>
    <w:rsid w:val="00835E09"/>
    <w:rsid w:val="00882AA1"/>
    <w:rsid w:val="00974EC6"/>
    <w:rsid w:val="00A22B35"/>
    <w:rsid w:val="00A61F21"/>
    <w:rsid w:val="00AB2255"/>
    <w:rsid w:val="00AD1853"/>
    <w:rsid w:val="00AE2836"/>
    <w:rsid w:val="00AF4540"/>
    <w:rsid w:val="00B1772D"/>
    <w:rsid w:val="00B206F8"/>
    <w:rsid w:val="00B45C55"/>
    <w:rsid w:val="00CF1131"/>
    <w:rsid w:val="00DC3D42"/>
    <w:rsid w:val="00DD7AB8"/>
    <w:rsid w:val="00E036CF"/>
    <w:rsid w:val="00ED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206F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Örebro kommun_Office bas">
  <a:themeElements>
    <a:clrScheme name="Örebro kommun bas">
      <a:dk1>
        <a:sysClr val="windowText" lastClr="000000"/>
      </a:dk1>
      <a:lt1>
        <a:sysClr val="window" lastClr="FFFFFF"/>
      </a:lt1>
      <a:dk2>
        <a:srgbClr val="817370"/>
      </a:dk2>
      <a:lt2>
        <a:srgbClr val="ECEBE6"/>
      </a:lt2>
      <a:accent1>
        <a:srgbClr val="D63823"/>
      </a:accent1>
      <a:accent2>
        <a:srgbClr val="A95D89"/>
      </a:accent2>
      <a:accent3>
        <a:srgbClr val="0081A2"/>
      </a:accent3>
      <a:accent4>
        <a:srgbClr val="55830E"/>
      </a:accent4>
      <a:accent5>
        <a:srgbClr val="DB7E02"/>
      </a:accent5>
      <a:accent6>
        <a:srgbClr val="9AC877"/>
      </a:accent6>
      <a:hlink>
        <a:srgbClr val="0081A2"/>
      </a:hlink>
      <a:folHlink>
        <a:srgbClr val="A95D89"/>
      </a:folHlink>
    </a:clrScheme>
    <a:fontScheme name="Örebro kommun">
      <a:majorFont>
        <a:latin typeface="Century Gothic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83F2708F02FC4683197C2B847AFED9" ma:contentTypeVersion="13" ma:contentTypeDescription="Skapa ett nytt dokument." ma:contentTypeScope="" ma:versionID="edc1d34b70eb61e33b7a40fb9f054c53">
  <xsd:schema xmlns:xsd="http://www.w3.org/2001/XMLSchema" xmlns:xs="http://www.w3.org/2001/XMLSchema" xmlns:p="http://schemas.microsoft.com/office/2006/metadata/properties" xmlns:ns2="6fb143e7-9868-406a-928e-5d2502e8fcb5" xmlns:ns3="5789bf2c-1d03-451e-8cfe-86ff1e603563" targetNamespace="http://schemas.microsoft.com/office/2006/metadata/properties" ma:root="true" ma:fieldsID="2527433d07e1f788187a5e1357c34f48" ns2:_="" ns3:_="">
    <xsd:import namespace="6fb143e7-9868-406a-928e-5d2502e8fcb5"/>
    <xsd:import namespace="5789bf2c-1d03-451e-8cfe-86ff1e6035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143e7-9868-406a-928e-5d2502e8f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f5ab608b-a20a-435c-822b-f93d5b39b4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89bf2c-1d03-451e-8cfe-86ff1e6035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2893b3c-37e0-4202-b995-f4279b8a3eff}" ma:internalName="TaxCatchAll" ma:showField="CatchAllData" ma:web="5789bf2c-1d03-451e-8cfe-86ff1e6035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789bf2c-1d03-451e-8cfe-86ff1e603563">
      <UserInfo>
        <DisplayName>Medlemmar på FoS - Arbetsgrupp övergångar</DisplayName>
        <AccountId>7</AccountId>
        <AccountType/>
      </UserInfo>
    </SharedWithUsers>
    <TaxCatchAll xmlns="5789bf2c-1d03-451e-8cfe-86ff1e603563" xsi:nil="true"/>
    <lcf76f155ced4ddcb4097134ff3c332f xmlns="6fb143e7-9868-406a-928e-5d2502e8f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F42FA1-5D96-4CC7-A0D5-505C91BAE6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b143e7-9868-406a-928e-5d2502e8fcb5"/>
    <ds:schemaRef ds:uri="5789bf2c-1d03-451e-8cfe-86ff1e6035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6A24-2FC6-4818-B984-7B4BC111823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23A2DF-118F-4866-8A9D-5D0E1C5594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B23FDB-97E9-4403-AE92-9EC36114B997}">
  <ds:schemaRefs>
    <ds:schemaRef ds:uri="http://purl.org/dc/terms/"/>
    <ds:schemaRef ds:uri="http://schemas.microsoft.com/office/2006/documentManagement/types"/>
    <ds:schemaRef ds:uri="http://purl.org/dc/elements/1.1/"/>
    <ds:schemaRef ds:uri="5789bf2c-1d03-451e-8cfe-86ff1e603563"/>
    <ds:schemaRef ds:uri="http://schemas.microsoft.com/office/infopath/2007/PartnerControls"/>
    <ds:schemaRef ds:uri="http://schemas.openxmlformats.org/package/2006/metadata/core-properties"/>
    <ds:schemaRef ds:uri="6fb143e7-9868-406a-928e-5d2502e8fcb5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Inbjudan i A4-storlek (1)</Template>
  <TotalTime>0</TotalTime>
  <Pages>7</Pages>
  <Words>705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Stålhök</dc:creator>
  <cp:keywords/>
  <dc:description/>
  <cp:lastModifiedBy>Gunilla Eriksson Bergström</cp:lastModifiedBy>
  <cp:revision>2</cp:revision>
  <cp:lastPrinted>2026-01-27T12:50:00Z</cp:lastPrinted>
  <dcterms:created xsi:type="dcterms:W3CDTF">2026-01-27T13:25:00Z</dcterms:created>
  <dcterms:modified xsi:type="dcterms:W3CDTF">2026-01-27T13:25:00Z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0x0101004983F2708F02FC4683197C2B847AFED9</vt:lpwstr>
  </property>
  <property fmtid="{D5CDD505-2E9C-101B-9397-08002B2CF9AE}" pid="3" name="MediaServiceImageTags">
    <vt:lpwstr/>
  </property>
</Properties>
</file>