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6DEFA3" w14:textId="0B7F2585" w:rsidR="00435779" w:rsidRDefault="00920992" w:rsidP="00920992">
      <w:pPr>
        <w:pStyle w:val="Rubrik-Inbjudan"/>
        <w:rPr>
          <w:sz w:val="40"/>
          <w:szCs w:val="40"/>
        </w:rPr>
      </w:pPr>
      <w:r w:rsidRPr="00920992">
        <w:rPr>
          <w:sz w:val="40"/>
          <w:szCs w:val="40"/>
        </w:rPr>
        <w:t>Kompletterande överlämn</w:t>
      </w:r>
      <w:r w:rsidR="001C51F8">
        <w:rPr>
          <w:sz w:val="40"/>
          <w:szCs w:val="40"/>
        </w:rPr>
        <w:t>ande</w:t>
      </w:r>
      <w:r>
        <w:rPr>
          <w:sz w:val="40"/>
          <w:szCs w:val="40"/>
        </w:rPr>
        <w:br/>
      </w:r>
      <w:r w:rsidRPr="00920992">
        <w:rPr>
          <w:sz w:val="40"/>
          <w:szCs w:val="40"/>
        </w:rPr>
        <w:t>– förskola till förskoleklass</w:t>
      </w:r>
      <w:r w:rsidR="00D165F9" w:rsidRPr="00920992">
        <w:rPr>
          <w:sz w:val="40"/>
          <w:szCs w:val="40"/>
        </w:rPr>
        <w:t xml:space="preserve"> </w:t>
      </w:r>
    </w:p>
    <w:p w14:paraId="36969C2D" w14:textId="77777777" w:rsidR="005A6A0B" w:rsidRDefault="005A6A0B" w:rsidP="005A6A0B">
      <w:pPr>
        <w:pStyle w:val="Brdtext-inbjudan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Överlämnandet fylls i f</w:t>
      </w:r>
      <w:r w:rsidRPr="00920992">
        <w:rPr>
          <w:rFonts w:asciiTheme="majorHAnsi" w:hAnsiTheme="majorHAnsi"/>
          <w:sz w:val="20"/>
          <w:szCs w:val="20"/>
        </w:rPr>
        <w:t>ör barn i behov av särskilt stöd</w:t>
      </w:r>
      <w:r>
        <w:rPr>
          <w:rFonts w:asciiTheme="majorHAnsi" w:hAnsiTheme="majorHAnsi"/>
          <w:sz w:val="20"/>
          <w:szCs w:val="20"/>
        </w:rPr>
        <w:t>.</w:t>
      </w:r>
    </w:p>
    <w:p w14:paraId="0DCE7A72" w14:textId="5407495F" w:rsidR="00920992" w:rsidRDefault="00920992" w:rsidP="00BA6BB4">
      <w:pPr>
        <w:pStyle w:val="Brdtext-inbjudan"/>
        <w:rPr>
          <w:rFonts w:asciiTheme="majorHAnsi" w:hAnsiTheme="majorHAnsi"/>
          <w:sz w:val="20"/>
          <w:szCs w:val="20"/>
        </w:rPr>
      </w:pPr>
      <w:r w:rsidRPr="00920992">
        <w:rPr>
          <w:rFonts w:asciiTheme="majorHAnsi" w:hAnsiTheme="majorHAnsi"/>
          <w:sz w:val="20"/>
          <w:szCs w:val="20"/>
        </w:rPr>
        <w:t>Blanketten fylls i av arbetslag och specialpedagog. Vårdnadshavare ska vara delaktiga och godkänna informationen.</w:t>
      </w:r>
      <w:r w:rsidR="00BA6BB4">
        <w:rPr>
          <w:rFonts w:asciiTheme="majorHAnsi" w:hAnsiTheme="majorHAnsi"/>
          <w:sz w:val="20"/>
          <w:szCs w:val="20"/>
        </w:rPr>
        <w:t xml:space="preserve"> </w:t>
      </w:r>
    </w:p>
    <w:p w14:paraId="5565F09C" w14:textId="13ED84EE" w:rsidR="005A6A0B" w:rsidRDefault="005A6A0B" w:rsidP="005A6A0B">
      <w:pPr>
        <w:pStyle w:val="Brdtext-inbjudan"/>
        <w:rPr>
          <w:rFonts w:asciiTheme="majorHAnsi" w:hAnsiTheme="majorHAnsi"/>
          <w:b/>
          <w:bCs/>
          <w:sz w:val="20"/>
          <w:szCs w:val="20"/>
        </w:rPr>
      </w:pPr>
      <w:r w:rsidRPr="00385D29">
        <w:rPr>
          <w:rFonts w:asciiTheme="majorHAnsi" w:hAnsiTheme="majorHAnsi"/>
          <w:b/>
          <w:bCs/>
          <w:sz w:val="20"/>
          <w:szCs w:val="20"/>
        </w:rPr>
        <w:t>Generell blankett</w:t>
      </w:r>
      <w:r w:rsidRPr="005773CA">
        <w:rPr>
          <w:rFonts w:asciiTheme="majorHAnsi" w:hAnsiTheme="majorHAnsi"/>
          <w:b/>
          <w:bCs/>
          <w:sz w:val="20"/>
          <w:szCs w:val="20"/>
        </w:rPr>
        <w:t xml:space="preserve"> ska fyllas i för alla barn, även om kompletterande överlämnande fylls i.</w:t>
      </w:r>
    </w:p>
    <w:p w14:paraId="7017909F" w14:textId="77777777" w:rsidR="00904C0E" w:rsidRPr="005773CA" w:rsidRDefault="00904C0E" w:rsidP="005A6A0B">
      <w:pPr>
        <w:pStyle w:val="Brdtext-inbjudan"/>
        <w:rPr>
          <w:rFonts w:asciiTheme="majorHAnsi" w:hAnsiTheme="majorHAnsi"/>
          <w:b/>
          <w:bCs/>
          <w:sz w:val="20"/>
          <w:szCs w:val="20"/>
        </w:rPr>
      </w:pPr>
    </w:p>
    <w:p w14:paraId="78A372F2" w14:textId="132FFEFA" w:rsidR="00920992" w:rsidRPr="00BA1FDF" w:rsidRDefault="005A6A0B" w:rsidP="00C76014">
      <w:pPr>
        <w:pStyle w:val="Rubrik2-inbjudan"/>
        <w:spacing w:line="360" w:lineRule="auto"/>
        <w:rPr>
          <w:sz w:val="22"/>
          <w:szCs w:val="22"/>
        </w:rPr>
      </w:pPr>
      <w:r w:rsidRPr="00BA1FDF">
        <w:rPr>
          <w:sz w:val="22"/>
          <w:szCs w:val="22"/>
        </w:rPr>
        <w:t>Datum:</w:t>
      </w:r>
      <w:r w:rsidR="00250E46" w:rsidRPr="00BA1FDF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-1111900642"/>
          <w:placeholder>
            <w:docPart w:val="D4DC79DDD2574F789EDA58B9DA685620"/>
          </w:placeholder>
        </w:sdtPr>
        <w:sdtContent>
          <w:r w:rsidR="00BA1FDF">
            <w:rPr>
              <w:sz w:val="22"/>
              <w:szCs w:val="22"/>
            </w:rPr>
            <w:t xml:space="preserve"> </w:t>
          </w:r>
        </w:sdtContent>
      </w:sdt>
      <w:r w:rsidR="00BA1FDF" w:rsidRPr="00BA1FDF">
        <w:rPr>
          <w:b w:val="0"/>
          <w:bCs w:val="0"/>
        </w:rPr>
        <w:t xml:space="preserve"> </w:t>
      </w:r>
      <w:sdt>
        <w:sdtPr>
          <w:rPr>
            <w:b w:val="0"/>
            <w:bCs w:val="0"/>
          </w:rPr>
          <w:id w:val="-1357348354"/>
          <w:placeholder>
            <w:docPart w:val="4468834795EC4172B53582E20D3D8AE9"/>
          </w:placeholder>
          <w:showingPlcHdr/>
        </w:sdtPr>
        <w:sdtContent>
          <w:r w:rsidR="00BA1FDF" w:rsidRPr="00BA1FDF">
            <w:rPr>
              <w:rStyle w:val="Platshllartext"/>
              <w:rFonts w:asciiTheme="minorHAnsi" w:hAnsiTheme="minorHAnsi"/>
              <w:b w:val="0"/>
              <w:bCs w:val="0"/>
              <w:sz w:val="22"/>
              <w:szCs w:val="22"/>
            </w:rPr>
            <w:t>Klicka eller tryck här för att ange text.</w:t>
          </w:r>
        </w:sdtContent>
      </w:sdt>
    </w:p>
    <w:p w14:paraId="6E26819A" w14:textId="575C8151" w:rsidR="00096DC2" w:rsidRPr="00BA1FDF" w:rsidRDefault="00096DC2" w:rsidP="00C76014">
      <w:pPr>
        <w:pStyle w:val="Brdtext-inbjudan"/>
        <w:spacing w:line="276" w:lineRule="auto"/>
        <w:rPr>
          <w:rFonts w:asciiTheme="majorHAnsi" w:hAnsiTheme="majorHAnsi"/>
          <w:b/>
          <w:bCs/>
        </w:rPr>
      </w:pPr>
      <w:r w:rsidRPr="00BA1FDF">
        <w:rPr>
          <w:rFonts w:asciiTheme="majorHAnsi" w:hAnsiTheme="majorHAnsi"/>
          <w:b/>
          <w:bCs/>
        </w:rPr>
        <w:t>Namn</w:t>
      </w:r>
      <w:r w:rsidR="00250E46" w:rsidRPr="00BA1FDF">
        <w:rPr>
          <w:rFonts w:asciiTheme="majorHAnsi" w:hAnsiTheme="majorHAnsi"/>
          <w:b/>
          <w:bCs/>
        </w:rPr>
        <w:t xml:space="preserve">: </w:t>
      </w:r>
      <w:sdt>
        <w:sdtPr>
          <w:rPr>
            <w:b/>
            <w:bCs/>
          </w:rPr>
          <w:id w:val="1067924978"/>
          <w:placeholder>
            <w:docPart w:val="3431A0AA969E47729F35E695A1F4879A"/>
          </w:placeholder>
          <w:showingPlcHdr/>
        </w:sdtPr>
        <w:sdtContent>
          <w:r w:rsidR="00BA1FDF" w:rsidRPr="00C76014">
            <w:rPr>
              <w:rStyle w:val="Platshllartext"/>
              <w:rFonts w:asciiTheme="minorHAnsi" w:hAnsiTheme="minorHAnsi"/>
            </w:rPr>
            <w:t>Klicka eller tryck här för att ange text.</w:t>
          </w:r>
        </w:sdtContent>
      </w:sdt>
    </w:p>
    <w:p w14:paraId="3B8E4D2C" w14:textId="446B9456" w:rsidR="007D375E" w:rsidRDefault="00920992" w:rsidP="00C76014">
      <w:pPr>
        <w:pStyle w:val="Brdtext-inbjudan"/>
        <w:spacing w:line="276" w:lineRule="auto"/>
        <w:rPr>
          <w:rFonts w:asciiTheme="majorHAnsi" w:hAnsiTheme="majorHAnsi"/>
        </w:rPr>
      </w:pPr>
      <w:r w:rsidRPr="00BA1FDF">
        <w:rPr>
          <w:rFonts w:asciiTheme="majorHAnsi" w:hAnsiTheme="majorHAnsi"/>
          <w:b/>
          <w:bCs/>
        </w:rPr>
        <w:t>Från:</w:t>
      </w:r>
      <w:r w:rsidR="0063161C">
        <w:rPr>
          <w:rFonts w:asciiTheme="majorHAnsi" w:hAnsiTheme="majorHAnsi"/>
        </w:rPr>
        <w:t xml:space="preserve"> </w:t>
      </w:r>
      <w:sdt>
        <w:sdtPr>
          <w:rPr>
            <w:b/>
            <w:bCs/>
          </w:rPr>
          <w:id w:val="-534573305"/>
          <w:placeholder>
            <w:docPart w:val="CED77B0187CB4265A171D79A3ABEB946"/>
          </w:placeholder>
          <w:showingPlcHdr/>
        </w:sdtPr>
        <w:sdtEndPr/>
        <w:sdtContent>
          <w:r w:rsidR="0063161C" w:rsidRPr="00C76014">
            <w:rPr>
              <w:rStyle w:val="Platshllartext"/>
              <w:rFonts w:asciiTheme="minorHAnsi" w:hAnsiTheme="minorHAnsi"/>
            </w:rPr>
            <w:t>Klicka eller tryck här för att ange text.</w:t>
          </w:r>
        </w:sdtContent>
      </w:sdt>
      <w:r w:rsidR="009A11B2">
        <w:rPr>
          <w:rFonts w:asciiTheme="majorHAnsi" w:hAnsiTheme="majorHAnsi"/>
        </w:rPr>
        <w:t xml:space="preserve"> </w:t>
      </w:r>
      <w:r w:rsidRPr="007D375E">
        <w:rPr>
          <w:rFonts w:asciiTheme="majorHAnsi" w:hAnsiTheme="majorHAnsi"/>
          <w:sz w:val="18"/>
          <w:szCs w:val="18"/>
        </w:rPr>
        <w:t>(förskola</w:t>
      </w:r>
      <w:r w:rsidRPr="00A821EF">
        <w:rPr>
          <w:rFonts w:asciiTheme="majorHAnsi" w:hAnsiTheme="majorHAnsi"/>
        </w:rPr>
        <w:t>)</w:t>
      </w:r>
    </w:p>
    <w:p w14:paraId="19F8B637" w14:textId="3287395E" w:rsidR="00920992" w:rsidRDefault="00920992" w:rsidP="00C76014">
      <w:pPr>
        <w:pStyle w:val="Brdtext-inbjudan"/>
        <w:spacing w:line="276" w:lineRule="auto"/>
        <w:rPr>
          <w:rFonts w:asciiTheme="majorHAnsi" w:hAnsiTheme="majorHAnsi"/>
          <w:sz w:val="18"/>
          <w:szCs w:val="18"/>
        </w:rPr>
      </w:pPr>
      <w:r w:rsidRPr="00BA1FDF">
        <w:rPr>
          <w:rFonts w:asciiTheme="majorHAnsi" w:hAnsiTheme="majorHAnsi"/>
          <w:b/>
          <w:bCs/>
        </w:rPr>
        <w:t>Till:</w:t>
      </w:r>
      <w:r w:rsidR="007D375E">
        <w:rPr>
          <w:rFonts w:asciiTheme="majorHAnsi" w:hAnsiTheme="majorHAnsi"/>
        </w:rPr>
        <w:t xml:space="preserve"> </w:t>
      </w:r>
      <w:sdt>
        <w:sdtPr>
          <w:rPr>
            <w:rFonts w:asciiTheme="majorHAnsi" w:hAnsiTheme="majorHAnsi"/>
          </w:rPr>
          <w:id w:val="1502234746"/>
          <w:placeholder>
            <w:docPart w:val="DefaultPlaceholder_-1854013440"/>
          </w:placeholder>
          <w:showingPlcHdr/>
        </w:sdtPr>
        <w:sdtEndPr/>
        <w:sdtContent>
          <w:r w:rsidR="005944F9" w:rsidRPr="005C3F5E">
            <w:rPr>
              <w:rStyle w:val="Platshllartext"/>
            </w:rPr>
            <w:t>Klicka eller tryck här för att ange text.</w:t>
          </w:r>
        </w:sdtContent>
      </w:sdt>
      <w:r w:rsidR="0063161C">
        <w:rPr>
          <w:rFonts w:asciiTheme="majorHAnsi" w:hAnsiTheme="majorHAnsi"/>
        </w:rPr>
        <w:t xml:space="preserve"> </w:t>
      </w:r>
      <w:r w:rsidRPr="007D375E">
        <w:rPr>
          <w:rFonts w:asciiTheme="majorHAnsi" w:hAnsiTheme="majorHAnsi"/>
          <w:sz w:val="18"/>
          <w:szCs w:val="18"/>
        </w:rPr>
        <w:t>(skola)</w:t>
      </w:r>
    </w:p>
    <w:p w14:paraId="757322EF" w14:textId="4F12D070" w:rsidR="00920992" w:rsidRDefault="00920992" w:rsidP="00920992">
      <w:pPr>
        <w:pStyle w:val="Brdtext-inbjudan"/>
        <w:rPr>
          <w:rFonts w:asciiTheme="majorHAnsi" w:hAnsiTheme="majorHAnsi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81A9E" w14:paraId="627EA43E" w14:textId="77777777" w:rsidTr="00A81A9E">
        <w:tc>
          <w:tcPr>
            <w:tcW w:w="9062" w:type="dxa"/>
          </w:tcPr>
          <w:p w14:paraId="7FD87501" w14:textId="77777777" w:rsidR="00A81A9E" w:rsidRDefault="00A81A9E" w:rsidP="00A81A9E">
            <w:pPr>
              <w:ind w:left="0"/>
            </w:pPr>
          </w:p>
          <w:p w14:paraId="5CFC162F" w14:textId="1E403814" w:rsidR="00A81A9E" w:rsidRDefault="00A81A9E" w:rsidP="00A81A9E">
            <w:pPr>
              <w:ind w:left="0"/>
            </w:pPr>
            <w:r w:rsidRPr="00ED0702">
              <w:rPr>
                <w:rFonts w:asciiTheme="majorHAnsi" w:hAnsiTheme="majorHAnsi"/>
              </w:rPr>
              <w:t xml:space="preserve">Beskriv kortfattat vilka behov </w:t>
            </w:r>
            <w:r>
              <w:rPr>
                <w:rFonts w:asciiTheme="majorHAnsi" w:hAnsiTheme="majorHAnsi"/>
              </w:rPr>
              <w:t xml:space="preserve">och i vilka situationer barnet är i behov av </w:t>
            </w:r>
            <w:r w:rsidRPr="00ED0702">
              <w:rPr>
                <w:rFonts w:asciiTheme="majorHAnsi" w:hAnsiTheme="majorHAnsi"/>
              </w:rPr>
              <w:t>stöd/särskilt stöd i verksamheten</w:t>
            </w:r>
          </w:p>
          <w:p w14:paraId="09DB2F38" w14:textId="77777777" w:rsidR="005A6A0B" w:rsidRPr="007C3A8C" w:rsidRDefault="005A6A0B" w:rsidP="005A6A0B">
            <w:pPr>
              <w:pStyle w:val="Brdtext-inbjudan"/>
              <w:rPr>
                <w:rFonts w:asciiTheme="majorHAnsi" w:hAnsiTheme="majorHAnsi"/>
                <w:sz w:val="16"/>
                <w:szCs w:val="16"/>
              </w:rPr>
            </w:pPr>
            <w:r w:rsidRPr="007C3A8C">
              <w:rPr>
                <w:rFonts w:asciiTheme="majorHAnsi" w:hAnsiTheme="majorHAnsi"/>
                <w:sz w:val="16"/>
                <w:szCs w:val="16"/>
              </w:rPr>
              <w:t>T ex i lek, socialt samspel, matsituation, språkutveckling, motorik</w:t>
            </w:r>
          </w:p>
          <w:p w14:paraId="6D8C9B41" w14:textId="77777777" w:rsidR="00A81A9E" w:rsidRDefault="00A81A9E" w:rsidP="00A81A9E">
            <w:pPr>
              <w:ind w:left="0"/>
            </w:pPr>
          </w:p>
          <w:sdt>
            <w:sdtPr>
              <w:id w:val="203767353"/>
              <w:placeholder>
                <w:docPart w:val="DefaultPlaceholder_-1854013440"/>
              </w:placeholder>
              <w:showingPlcHdr/>
            </w:sdtPr>
            <w:sdtEndPr/>
            <w:sdtContent>
              <w:p w14:paraId="4834EC67" w14:textId="704AEBE1" w:rsidR="00A81A9E" w:rsidRDefault="0034721B" w:rsidP="00A81A9E">
                <w:pPr>
                  <w:ind w:left="0"/>
                </w:pPr>
                <w:r w:rsidRPr="005C3F5E">
                  <w:rPr>
                    <w:rStyle w:val="Platshllartext"/>
                  </w:rPr>
                  <w:t>Klicka eller tryck här för att ange text.</w:t>
                </w:r>
              </w:p>
            </w:sdtContent>
          </w:sdt>
          <w:p w14:paraId="462D6AD1" w14:textId="77777777" w:rsidR="00A81A9E" w:rsidRDefault="00A81A9E" w:rsidP="00A81A9E">
            <w:pPr>
              <w:ind w:left="0"/>
            </w:pPr>
          </w:p>
          <w:p w14:paraId="7F5E5F65" w14:textId="77777777" w:rsidR="00A81A9E" w:rsidRDefault="00A81A9E" w:rsidP="00A81A9E">
            <w:pPr>
              <w:ind w:left="0"/>
            </w:pPr>
          </w:p>
        </w:tc>
      </w:tr>
      <w:tr w:rsidR="00A81A9E" w14:paraId="708FA4F3" w14:textId="77777777" w:rsidTr="00A81A9E">
        <w:tc>
          <w:tcPr>
            <w:tcW w:w="9062" w:type="dxa"/>
          </w:tcPr>
          <w:p w14:paraId="3F56EBD1" w14:textId="77777777" w:rsidR="00A81A9E" w:rsidRDefault="00A81A9E" w:rsidP="00A81A9E">
            <w:pPr>
              <w:ind w:left="0"/>
            </w:pPr>
          </w:p>
          <w:p w14:paraId="7FEAE1D4" w14:textId="63EA0141" w:rsidR="00A81A9E" w:rsidRDefault="00A81A9E" w:rsidP="00A81A9E">
            <w:pPr>
              <w:pStyle w:val="Brdtext-inbjudan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Beskriv kortfattat de </w:t>
            </w:r>
            <w:r w:rsidRPr="00ED0702">
              <w:rPr>
                <w:rFonts w:asciiTheme="majorHAnsi" w:hAnsiTheme="majorHAnsi"/>
                <w:sz w:val="20"/>
                <w:szCs w:val="20"/>
              </w:rPr>
              <w:t>metoder</w:t>
            </w:r>
            <w:r w:rsidR="005A6A0B">
              <w:rPr>
                <w:rFonts w:asciiTheme="majorHAnsi" w:hAnsiTheme="majorHAnsi"/>
                <w:sz w:val="20"/>
                <w:szCs w:val="20"/>
              </w:rPr>
              <w:t>, material</w:t>
            </w:r>
            <w:r w:rsidRPr="00ED0702">
              <w:rPr>
                <w:rFonts w:asciiTheme="majorHAnsi" w:hAnsiTheme="majorHAnsi"/>
                <w:sz w:val="20"/>
                <w:szCs w:val="20"/>
              </w:rPr>
              <w:t xml:space="preserve"> och förhållningssätt 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som </w:t>
            </w:r>
            <w:r w:rsidRPr="00ED0702">
              <w:rPr>
                <w:rFonts w:asciiTheme="majorHAnsi" w:hAnsiTheme="majorHAnsi"/>
                <w:sz w:val="20"/>
                <w:szCs w:val="20"/>
              </w:rPr>
              <w:t xml:space="preserve">har </w:t>
            </w:r>
            <w:r>
              <w:rPr>
                <w:rFonts w:asciiTheme="majorHAnsi" w:hAnsiTheme="majorHAnsi"/>
                <w:sz w:val="20"/>
                <w:szCs w:val="20"/>
              </w:rPr>
              <w:t>varit gynnsamma</w:t>
            </w:r>
          </w:p>
          <w:p w14:paraId="42080D63" w14:textId="025B052D" w:rsidR="00A81A9E" w:rsidRDefault="005A6A0B" w:rsidP="005A6A0B">
            <w:pPr>
              <w:pStyle w:val="Brdtext-inbjudan"/>
              <w:rPr>
                <w:rFonts w:asciiTheme="majorHAnsi" w:hAnsiTheme="majorHAnsi"/>
                <w:sz w:val="16"/>
                <w:szCs w:val="16"/>
              </w:rPr>
            </w:pPr>
            <w:r w:rsidRPr="007C3A8C">
              <w:rPr>
                <w:rFonts w:asciiTheme="majorHAnsi" w:hAnsiTheme="majorHAnsi"/>
                <w:sz w:val="16"/>
                <w:szCs w:val="16"/>
              </w:rPr>
              <w:t>T ex</w:t>
            </w:r>
            <w:r w:rsidR="00177308" w:rsidRPr="007C3A8C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7C3A8C">
              <w:rPr>
                <w:rFonts w:asciiTheme="majorHAnsi" w:hAnsiTheme="majorHAnsi"/>
                <w:sz w:val="16"/>
                <w:szCs w:val="16"/>
              </w:rPr>
              <w:t>tydliggörande pedagogik, pedagogers bemötande</w:t>
            </w:r>
            <w:r>
              <w:rPr>
                <w:rFonts w:asciiTheme="majorHAnsi" w:hAnsiTheme="majorHAnsi"/>
                <w:sz w:val="16"/>
                <w:szCs w:val="16"/>
              </w:rPr>
              <w:t xml:space="preserve"> och stöd, organisation</w:t>
            </w:r>
          </w:p>
          <w:p w14:paraId="776B9719" w14:textId="77777777" w:rsidR="00957EDB" w:rsidRPr="005A6A0B" w:rsidRDefault="00957EDB" w:rsidP="005A6A0B">
            <w:pPr>
              <w:pStyle w:val="Brdtext-inbjudan"/>
              <w:rPr>
                <w:rFonts w:asciiTheme="majorHAnsi" w:hAnsiTheme="majorHAnsi"/>
                <w:sz w:val="16"/>
                <w:szCs w:val="16"/>
                <w:highlight w:val="yellow"/>
              </w:rPr>
            </w:pPr>
          </w:p>
          <w:sdt>
            <w:sdtPr>
              <w:id w:val="1610003707"/>
              <w:placeholder>
                <w:docPart w:val="DefaultPlaceholder_-1854013440"/>
              </w:placeholder>
              <w:showingPlcHdr/>
            </w:sdtPr>
            <w:sdtEndPr/>
            <w:sdtContent>
              <w:p w14:paraId="0D2DD7DD" w14:textId="28231281" w:rsidR="00A81A9E" w:rsidRDefault="0034721B" w:rsidP="00A81A9E">
                <w:pPr>
                  <w:ind w:left="0"/>
                </w:pPr>
                <w:r w:rsidRPr="005C3F5E">
                  <w:rPr>
                    <w:rStyle w:val="Platshllartext"/>
                  </w:rPr>
                  <w:t>Klicka eller tryck här för att ange text.</w:t>
                </w:r>
              </w:p>
            </w:sdtContent>
          </w:sdt>
          <w:p w14:paraId="51CCB8EB" w14:textId="77777777" w:rsidR="00A81A9E" w:rsidRDefault="00A81A9E" w:rsidP="00A81A9E">
            <w:pPr>
              <w:ind w:left="0"/>
            </w:pPr>
          </w:p>
          <w:p w14:paraId="2F6FD6C9" w14:textId="77777777" w:rsidR="00A81A9E" w:rsidRDefault="00A81A9E" w:rsidP="00A81A9E">
            <w:pPr>
              <w:ind w:left="0"/>
            </w:pPr>
          </w:p>
        </w:tc>
      </w:tr>
      <w:tr w:rsidR="00A81A9E" w14:paraId="1712AFD1" w14:textId="77777777" w:rsidTr="00A81A9E">
        <w:tc>
          <w:tcPr>
            <w:tcW w:w="9062" w:type="dxa"/>
          </w:tcPr>
          <w:p w14:paraId="68504A22" w14:textId="77777777" w:rsidR="00A81A9E" w:rsidRDefault="00A81A9E" w:rsidP="00A81A9E">
            <w:pPr>
              <w:ind w:left="0"/>
            </w:pPr>
          </w:p>
          <w:p w14:paraId="74BC3BEB" w14:textId="77777777" w:rsidR="00A81A9E" w:rsidRPr="007C3A8C" w:rsidRDefault="00A81A9E" w:rsidP="00A81A9E">
            <w:pPr>
              <w:pStyle w:val="Brdtext-inbjudan"/>
              <w:rPr>
                <w:rFonts w:asciiTheme="majorHAnsi" w:hAnsiTheme="majorHAnsi"/>
                <w:sz w:val="20"/>
                <w:szCs w:val="20"/>
              </w:rPr>
            </w:pPr>
            <w:r w:rsidRPr="007C3A8C">
              <w:rPr>
                <w:rFonts w:asciiTheme="majorHAnsi" w:hAnsiTheme="majorHAnsi"/>
                <w:sz w:val="20"/>
                <w:szCs w:val="20"/>
              </w:rPr>
              <w:t>Övriga uppgifter om barnet som kan vara värdefull information till mottagande skola</w:t>
            </w:r>
          </w:p>
          <w:p w14:paraId="74538CA5" w14:textId="1A42BF48" w:rsidR="00A81A9E" w:rsidRPr="007C3A8C" w:rsidRDefault="00A81A9E" w:rsidP="00A81A9E">
            <w:pPr>
              <w:pStyle w:val="Brdtext-inbjudan"/>
              <w:rPr>
                <w:rFonts w:asciiTheme="majorHAnsi" w:hAnsiTheme="majorHAnsi"/>
                <w:sz w:val="16"/>
                <w:szCs w:val="16"/>
              </w:rPr>
            </w:pPr>
            <w:proofErr w:type="gramStart"/>
            <w:r w:rsidRPr="007C3A8C">
              <w:rPr>
                <w:rFonts w:asciiTheme="majorHAnsi" w:hAnsiTheme="majorHAnsi"/>
                <w:sz w:val="16"/>
                <w:szCs w:val="16"/>
              </w:rPr>
              <w:t>T ex</w:t>
            </w:r>
            <w:proofErr w:type="gramEnd"/>
            <w:r w:rsidRPr="007C3A8C">
              <w:rPr>
                <w:rFonts w:asciiTheme="majorHAnsi" w:hAnsiTheme="majorHAnsi"/>
                <w:sz w:val="16"/>
                <w:szCs w:val="16"/>
              </w:rPr>
              <w:t xml:space="preserve"> gjorda utredningar, eventuella diagnoser, </w:t>
            </w:r>
            <w:r w:rsidR="00066078">
              <w:rPr>
                <w:rFonts w:asciiTheme="majorHAnsi" w:hAnsiTheme="majorHAnsi"/>
                <w:sz w:val="16"/>
                <w:szCs w:val="16"/>
              </w:rPr>
              <w:t xml:space="preserve">om handlingsplan </w:t>
            </w:r>
            <w:r w:rsidR="0034721B">
              <w:rPr>
                <w:rFonts w:asciiTheme="majorHAnsi" w:hAnsiTheme="majorHAnsi"/>
                <w:sz w:val="16"/>
                <w:szCs w:val="16"/>
              </w:rPr>
              <w:t xml:space="preserve">funnits, </w:t>
            </w:r>
            <w:r w:rsidRPr="007C3A8C">
              <w:rPr>
                <w:rFonts w:asciiTheme="majorHAnsi" w:hAnsiTheme="majorHAnsi"/>
                <w:sz w:val="16"/>
                <w:szCs w:val="16"/>
              </w:rPr>
              <w:t>förstärkning i barngrupp</w:t>
            </w:r>
            <w:r w:rsidR="006B331C">
              <w:rPr>
                <w:rFonts w:asciiTheme="majorHAnsi" w:hAnsiTheme="majorHAnsi"/>
                <w:sz w:val="16"/>
                <w:szCs w:val="16"/>
              </w:rPr>
              <w:t>.</w:t>
            </w:r>
          </w:p>
          <w:p w14:paraId="01A96584" w14:textId="77777777" w:rsidR="00A81A9E" w:rsidRDefault="00A81A9E" w:rsidP="00A81A9E">
            <w:pPr>
              <w:ind w:left="0"/>
            </w:pPr>
          </w:p>
          <w:sdt>
            <w:sdtPr>
              <w:id w:val="2109081669"/>
              <w:placeholder>
                <w:docPart w:val="DefaultPlaceholder_-1854013440"/>
              </w:placeholder>
              <w:showingPlcHdr/>
            </w:sdtPr>
            <w:sdtEndPr/>
            <w:sdtContent>
              <w:p w14:paraId="7F925715" w14:textId="4F5D98F4" w:rsidR="00A81A9E" w:rsidRDefault="0034721B" w:rsidP="00A81A9E">
                <w:pPr>
                  <w:ind w:left="0"/>
                </w:pPr>
                <w:r w:rsidRPr="005C3F5E">
                  <w:rPr>
                    <w:rStyle w:val="Platshllartext"/>
                  </w:rPr>
                  <w:t>Klicka eller tryck här för att ange text.</w:t>
                </w:r>
              </w:p>
            </w:sdtContent>
          </w:sdt>
          <w:p w14:paraId="6F8D4105" w14:textId="77777777" w:rsidR="00A81A9E" w:rsidRDefault="00A81A9E" w:rsidP="00A81A9E">
            <w:pPr>
              <w:ind w:left="0"/>
            </w:pPr>
          </w:p>
          <w:p w14:paraId="416751BB" w14:textId="77777777" w:rsidR="00A81A9E" w:rsidRDefault="00A81A9E" w:rsidP="00A81A9E">
            <w:pPr>
              <w:ind w:left="0"/>
            </w:pPr>
          </w:p>
          <w:p w14:paraId="1AFA8EBE" w14:textId="77777777" w:rsidR="00A81A9E" w:rsidRDefault="00A81A9E" w:rsidP="00A81A9E">
            <w:pPr>
              <w:ind w:left="0"/>
            </w:pPr>
          </w:p>
          <w:p w14:paraId="10916474" w14:textId="77777777" w:rsidR="00A81A9E" w:rsidRDefault="00A81A9E" w:rsidP="00A81A9E">
            <w:pPr>
              <w:ind w:left="0"/>
            </w:pPr>
          </w:p>
          <w:p w14:paraId="51B7E680" w14:textId="77777777" w:rsidR="00A81A9E" w:rsidRDefault="00A81A9E" w:rsidP="00A81A9E">
            <w:pPr>
              <w:ind w:left="0"/>
            </w:pPr>
          </w:p>
        </w:tc>
      </w:tr>
    </w:tbl>
    <w:p w14:paraId="2F3E6B30" w14:textId="6EB5EE43" w:rsidR="00A37662" w:rsidRDefault="00A81A9E" w:rsidP="007C7C31">
      <w:pPr>
        <w:ind w:left="0"/>
      </w:pPr>
      <w:r>
        <w:br w:type="page"/>
      </w:r>
      <w:sdt>
        <w:sdtPr>
          <w:id w:val="47122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71B2">
            <w:rPr>
              <w:rFonts w:ascii="MS Gothic" w:eastAsia="MS Gothic" w:hAnsi="MS Gothic" w:hint="eastAsia"/>
            </w:rPr>
            <w:t>☐</w:t>
          </w:r>
        </w:sdtContent>
      </w:sdt>
      <w:r w:rsidR="007C7C31">
        <w:t xml:space="preserve">  </w:t>
      </w:r>
      <w:r w:rsidR="000331EB" w:rsidRPr="006B331C">
        <w:t>Möte önskas med mottaga</w:t>
      </w:r>
      <w:r w:rsidR="00480347" w:rsidRPr="006B331C">
        <w:t>nde skola.</w:t>
      </w:r>
      <w:r w:rsidR="00480347">
        <w:t xml:space="preserve"> </w:t>
      </w:r>
      <w:r w:rsidR="00DB4A8F">
        <w:t>Vårdnadshavare önskar delta på möte</w:t>
      </w:r>
    </w:p>
    <w:p w14:paraId="3ADCDED5" w14:textId="0F2578A9" w:rsidR="00DB4A8F" w:rsidRDefault="002E614A" w:rsidP="007C7C31">
      <w:pPr>
        <w:ind w:left="0"/>
      </w:pPr>
      <w:sdt>
        <w:sdtPr>
          <w:id w:val="20740861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71B2">
            <w:rPr>
              <w:rFonts w:ascii="MS Gothic" w:eastAsia="MS Gothic" w:hAnsi="MS Gothic" w:hint="eastAsia"/>
            </w:rPr>
            <w:t>☐</w:t>
          </w:r>
        </w:sdtContent>
      </w:sdt>
      <w:r w:rsidR="00A37662">
        <w:t xml:space="preserve"> Möte önskas med mottagande skola. Vårdnadshavare önskar inte delta på möte.</w:t>
      </w:r>
    </w:p>
    <w:p w14:paraId="64F1EED8" w14:textId="2C5FFE1B" w:rsidR="00480347" w:rsidRDefault="002E614A" w:rsidP="007C7C31">
      <w:pPr>
        <w:ind w:left="0"/>
      </w:pPr>
      <w:sdt>
        <w:sdtPr>
          <w:id w:val="-18621906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71B2">
            <w:rPr>
              <w:rFonts w:ascii="MS Gothic" w:eastAsia="MS Gothic" w:hAnsi="MS Gothic" w:hint="eastAsia"/>
            </w:rPr>
            <w:t>☐</w:t>
          </w:r>
        </w:sdtContent>
      </w:sdt>
      <w:r w:rsidR="00A37662">
        <w:t xml:space="preserve"> Möte önskas </w:t>
      </w:r>
      <w:r w:rsidR="00A37662" w:rsidRPr="00BC2137">
        <w:rPr>
          <w:u w:val="single"/>
        </w:rPr>
        <w:t>ej</w:t>
      </w:r>
      <w:r w:rsidR="00A37662">
        <w:t xml:space="preserve"> </w:t>
      </w:r>
      <w:r w:rsidR="00BC2137">
        <w:t>med mottagande skola</w:t>
      </w:r>
    </w:p>
    <w:p w14:paraId="225774AC" w14:textId="77777777" w:rsidR="00480347" w:rsidRDefault="00480347" w:rsidP="007C7C31">
      <w:pPr>
        <w:ind w:left="0"/>
      </w:pPr>
    </w:p>
    <w:p w14:paraId="26C4FDFF" w14:textId="21824AC0" w:rsidR="004511FC" w:rsidRDefault="004511FC" w:rsidP="007C7C31">
      <w:pPr>
        <w:ind w:left="0"/>
      </w:pPr>
      <w:r>
        <w:t>_________________________________________________________________________________________</w:t>
      </w:r>
    </w:p>
    <w:p w14:paraId="633C7125" w14:textId="2B339049" w:rsidR="00920992" w:rsidRPr="00E00B65" w:rsidRDefault="002E614A" w:rsidP="007C7C31">
      <w:pPr>
        <w:ind w:left="0"/>
      </w:pPr>
      <w:sdt>
        <w:sdtPr>
          <w:id w:val="4153603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4884">
            <w:rPr>
              <w:rFonts w:ascii="MS Gothic" w:eastAsia="MS Gothic" w:hAnsi="MS Gothic" w:hint="eastAsia"/>
            </w:rPr>
            <w:t>☐</w:t>
          </w:r>
        </w:sdtContent>
      </w:sdt>
      <w:r w:rsidR="00480347">
        <w:t xml:space="preserve"> </w:t>
      </w:r>
      <w:r w:rsidR="007C7C31">
        <w:t>J</w:t>
      </w:r>
      <w:r w:rsidR="005A6A0B">
        <w:t>ag/</w:t>
      </w:r>
      <w:r w:rsidR="00920992" w:rsidRPr="00E00B65">
        <w:t>Vi ger vårt samtycke till att ovan information överlämnas till mottagagande skola.</w:t>
      </w:r>
    </w:p>
    <w:p w14:paraId="00E93B4C" w14:textId="039B3A05" w:rsidR="00920992" w:rsidRDefault="00920992" w:rsidP="00920992">
      <w:pPr>
        <w:pStyle w:val="Brdtext-inbjudan"/>
        <w:rPr>
          <w:rFonts w:asciiTheme="majorHAnsi" w:hAnsiTheme="majorHAnsi"/>
          <w:sz w:val="20"/>
          <w:szCs w:val="20"/>
        </w:rPr>
      </w:pPr>
    </w:p>
    <w:p w14:paraId="213591A3" w14:textId="77777777" w:rsidR="00920992" w:rsidRDefault="00920992" w:rsidP="00920992">
      <w:pPr>
        <w:pStyle w:val="Brdtext-inbjudan"/>
        <w:spacing w:line="360" w:lineRule="auto"/>
      </w:pPr>
      <w:r w:rsidRPr="00E00B65">
        <w:t xml:space="preserve">Underskrifter vårdnadshavare: </w:t>
      </w:r>
      <w:r>
        <w:tab/>
      </w:r>
      <w:r>
        <w:tab/>
      </w:r>
      <w:r w:rsidRPr="00E00B65">
        <w:t>Namnförtydligande:</w:t>
      </w:r>
    </w:p>
    <w:p w14:paraId="1F20E8D1" w14:textId="77777777" w:rsidR="00920992" w:rsidRDefault="00920992" w:rsidP="00920992">
      <w:pPr>
        <w:pStyle w:val="Brdtext-inbjudan"/>
        <w:spacing w:line="480" w:lineRule="auto"/>
      </w:pPr>
      <w:r>
        <w:br/>
        <w:t>____________________________</w:t>
      </w:r>
      <w:r>
        <w:tab/>
      </w:r>
      <w:r>
        <w:tab/>
        <w:t>____________________________</w:t>
      </w:r>
    </w:p>
    <w:p w14:paraId="4C906228" w14:textId="77777777" w:rsidR="00920992" w:rsidRPr="00E00B65" w:rsidRDefault="00920992" w:rsidP="00920992">
      <w:pPr>
        <w:pStyle w:val="Brdtext-inbjudan"/>
        <w:spacing w:line="480" w:lineRule="auto"/>
      </w:pPr>
      <w:r>
        <w:t>____________________________</w:t>
      </w:r>
      <w:r>
        <w:tab/>
      </w:r>
      <w:r>
        <w:tab/>
        <w:t>____________________________</w:t>
      </w:r>
    </w:p>
    <w:p w14:paraId="5A127644" w14:textId="77777777" w:rsidR="00920992" w:rsidRPr="00E00B65" w:rsidRDefault="00920992" w:rsidP="00920992">
      <w:pPr>
        <w:pStyle w:val="Brdtext-inbjudan"/>
        <w:rPr>
          <w:i/>
          <w:iCs/>
        </w:rPr>
      </w:pPr>
      <w:r w:rsidRPr="00E00B65">
        <w:rPr>
          <w:i/>
          <w:iCs/>
        </w:rPr>
        <w:t>Vid gemensam vårdnad krävs båda vårdnadshavares underskrift.</w:t>
      </w:r>
    </w:p>
    <w:p w14:paraId="7F90214F" w14:textId="77777777" w:rsidR="005A6A0B" w:rsidRDefault="005A6A0B" w:rsidP="00920992">
      <w:pPr>
        <w:pStyle w:val="Brdtext-inbjudan"/>
        <w:spacing w:line="480" w:lineRule="auto"/>
      </w:pPr>
    </w:p>
    <w:p w14:paraId="4F838FFE" w14:textId="77777777" w:rsidR="005A6A0B" w:rsidRDefault="005A6A0B" w:rsidP="00920992">
      <w:pPr>
        <w:pStyle w:val="Brdtext-inbjudan"/>
        <w:spacing w:line="480" w:lineRule="auto"/>
      </w:pPr>
    </w:p>
    <w:p w14:paraId="42EEFEC7" w14:textId="575ABFF9" w:rsidR="00920992" w:rsidRPr="00E00B65" w:rsidRDefault="00920992" w:rsidP="00920992">
      <w:pPr>
        <w:pStyle w:val="Brdtext-inbjudan"/>
        <w:spacing w:line="480" w:lineRule="auto"/>
      </w:pPr>
      <w:r w:rsidRPr="00E00B65">
        <w:t xml:space="preserve">Ansvarig </w:t>
      </w:r>
      <w:r>
        <w:t>specialpedagog</w:t>
      </w:r>
      <w:r w:rsidRPr="00E00B65">
        <w:t>:</w:t>
      </w:r>
      <w:r>
        <w:t xml:space="preserve"> ____________________________</w:t>
      </w:r>
    </w:p>
    <w:p w14:paraId="65B0F9FF" w14:textId="15AE8E11" w:rsidR="00920992" w:rsidRPr="00E00B65" w:rsidRDefault="00920992" w:rsidP="00920992">
      <w:pPr>
        <w:pStyle w:val="Brdtext-inbjudan"/>
        <w:spacing w:line="480" w:lineRule="auto"/>
      </w:pPr>
      <w:r w:rsidRPr="00E00B65">
        <w:t>Telefon:</w:t>
      </w:r>
      <w:r>
        <w:t xml:space="preserve"> _________________________________________</w:t>
      </w:r>
    </w:p>
    <w:p w14:paraId="5173A672" w14:textId="092F81E1" w:rsidR="00920992" w:rsidRPr="00E00B65" w:rsidRDefault="00920992" w:rsidP="00920992">
      <w:pPr>
        <w:pStyle w:val="Brdtext-inbjudan"/>
        <w:spacing w:line="480" w:lineRule="auto"/>
      </w:pPr>
      <w:r>
        <w:t>E-post</w:t>
      </w:r>
      <w:r w:rsidRPr="00E00B65">
        <w:t>:</w:t>
      </w:r>
      <w:r>
        <w:t xml:space="preserve"> __________________________________________</w:t>
      </w:r>
    </w:p>
    <w:p w14:paraId="5CC53216" w14:textId="77777777" w:rsidR="00920992" w:rsidRDefault="00920992" w:rsidP="00920992">
      <w:pPr>
        <w:pStyle w:val="Brdtext-inbjudan"/>
      </w:pPr>
    </w:p>
    <w:p w14:paraId="6AE673F0" w14:textId="77777777" w:rsidR="00480347" w:rsidRPr="00E00B65" w:rsidRDefault="00480347" w:rsidP="00920992">
      <w:pPr>
        <w:pStyle w:val="Brdtext-inbjudan"/>
      </w:pPr>
    </w:p>
    <w:p w14:paraId="141F6B8F" w14:textId="15CB3DFA" w:rsidR="00920992" w:rsidRPr="00480347" w:rsidRDefault="00920992" w:rsidP="00920992">
      <w:pPr>
        <w:pStyle w:val="Rubrik2-inbjudan"/>
        <w:rPr>
          <w:sz w:val="20"/>
          <w:szCs w:val="20"/>
        </w:rPr>
      </w:pPr>
      <w:r w:rsidRPr="00480347">
        <w:rPr>
          <w:sz w:val="20"/>
          <w:szCs w:val="20"/>
        </w:rPr>
        <w:t>Mer information om kompletterande överlämn</w:t>
      </w:r>
      <w:r w:rsidR="00BA6BB4" w:rsidRPr="00480347">
        <w:rPr>
          <w:sz w:val="20"/>
          <w:szCs w:val="20"/>
        </w:rPr>
        <w:t>ande</w:t>
      </w:r>
    </w:p>
    <w:p w14:paraId="0010DFB2" w14:textId="77777777" w:rsidR="007C7C31" w:rsidRDefault="007C7C31" w:rsidP="00920992">
      <w:pPr>
        <w:pStyle w:val="Rubrik2-inbjudan"/>
      </w:pPr>
    </w:p>
    <w:p w14:paraId="5714416B" w14:textId="429D9842" w:rsidR="0090631F" w:rsidRPr="00F04A15" w:rsidRDefault="0090631F" w:rsidP="0090631F">
      <w:pPr>
        <w:pStyle w:val="Brdtext-inbjudan"/>
        <w:rPr>
          <w:rFonts w:ascii="Century Gothic" w:hAnsi="Century Gothic"/>
          <w:sz w:val="16"/>
          <w:szCs w:val="16"/>
        </w:rPr>
      </w:pPr>
      <w:r w:rsidRPr="007647E9">
        <w:rPr>
          <w:rFonts w:ascii="Century Gothic" w:hAnsi="Century Gothic"/>
          <w:sz w:val="16"/>
          <w:szCs w:val="16"/>
        </w:rPr>
        <w:t>Blankett ska lämnas senast den</w:t>
      </w:r>
      <w:r w:rsidR="007647E9" w:rsidRPr="007647E9">
        <w:rPr>
          <w:rFonts w:ascii="Century Gothic" w:hAnsi="Century Gothic"/>
          <w:sz w:val="16"/>
          <w:szCs w:val="16"/>
        </w:rPr>
        <w:t xml:space="preserve"> 31 maj </w:t>
      </w:r>
      <w:r w:rsidRPr="007647E9">
        <w:rPr>
          <w:rFonts w:ascii="Century Gothic" w:hAnsi="Century Gothic"/>
          <w:sz w:val="16"/>
          <w:szCs w:val="16"/>
        </w:rPr>
        <w:t>till mottagande skola</w:t>
      </w:r>
    </w:p>
    <w:p w14:paraId="60B54DF6" w14:textId="740F809A" w:rsidR="0090631F" w:rsidRPr="00F04A15" w:rsidRDefault="0090631F" w:rsidP="0090631F">
      <w:pPr>
        <w:pStyle w:val="Brdtext-inbjudan"/>
        <w:rPr>
          <w:rFonts w:ascii="Century Gothic" w:hAnsi="Century Gothic"/>
          <w:sz w:val="16"/>
          <w:szCs w:val="16"/>
        </w:rPr>
      </w:pPr>
      <w:r w:rsidRPr="00F04A15">
        <w:rPr>
          <w:rFonts w:ascii="Century Gothic" w:hAnsi="Century Gothic"/>
          <w:sz w:val="16"/>
          <w:szCs w:val="16"/>
        </w:rPr>
        <w:t xml:space="preserve">Blanketten läggs i elevakt i Prorenata.  </w:t>
      </w:r>
    </w:p>
    <w:p w14:paraId="02091F73" w14:textId="77777777" w:rsidR="0090631F" w:rsidRPr="00F04A15" w:rsidRDefault="0090631F" w:rsidP="00920992">
      <w:pPr>
        <w:pStyle w:val="Rubrik2-inbjudan"/>
        <w:rPr>
          <w:rFonts w:ascii="Century Gothic" w:hAnsi="Century Gothic"/>
          <w:sz w:val="16"/>
          <w:szCs w:val="16"/>
        </w:rPr>
      </w:pPr>
    </w:p>
    <w:p w14:paraId="09A2B129" w14:textId="2C3A6C96" w:rsidR="00920992" w:rsidRPr="00F04A15" w:rsidRDefault="00920992" w:rsidP="00920992">
      <w:pPr>
        <w:pStyle w:val="Brdtext-inbjudan"/>
        <w:rPr>
          <w:rFonts w:ascii="Century Gothic" w:hAnsi="Century Gothic"/>
          <w:sz w:val="16"/>
          <w:szCs w:val="16"/>
        </w:rPr>
      </w:pPr>
      <w:r w:rsidRPr="00F04A15">
        <w:rPr>
          <w:rFonts w:ascii="Century Gothic" w:hAnsi="Century Gothic"/>
          <w:sz w:val="16"/>
          <w:szCs w:val="16"/>
        </w:rPr>
        <w:t xml:space="preserve">Blanketten är en bilaga till </w:t>
      </w:r>
      <w:r w:rsidR="00B612C8" w:rsidRPr="00F04A15">
        <w:rPr>
          <w:rFonts w:ascii="Century Gothic" w:hAnsi="Century Gothic"/>
          <w:sz w:val="16"/>
          <w:szCs w:val="16"/>
        </w:rPr>
        <w:t>Rutinen</w:t>
      </w:r>
      <w:r w:rsidRPr="00F04A15">
        <w:rPr>
          <w:rFonts w:ascii="Century Gothic" w:hAnsi="Century Gothic"/>
          <w:sz w:val="16"/>
          <w:szCs w:val="16"/>
        </w:rPr>
        <w:t xml:space="preserve"> för övergångar, förskola till skola och fritidshem. </w:t>
      </w:r>
    </w:p>
    <w:p w14:paraId="750D7B06" w14:textId="77777777" w:rsidR="00920992" w:rsidRPr="00920992" w:rsidRDefault="00920992" w:rsidP="00920992">
      <w:pPr>
        <w:pStyle w:val="Brdtext-inbjudan"/>
        <w:rPr>
          <w:rFonts w:asciiTheme="majorHAnsi" w:hAnsiTheme="majorHAnsi"/>
          <w:sz w:val="20"/>
          <w:szCs w:val="20"/>
        </w:rPr>
      </w:pPr>
    </w:p>
    <w:sectPr w:rsidR="00920992" w:rsidRPr="00920992" w:rsidSect="007628F0">
      <w:footerReference w:type="default" r:id="rId11"/>
      <w:pgSz w:w="11900" w:h="16840"/>
      <w:pgMar w:top="1701" w:right="1410" w:bottom="3402" w:left="1418" w:header="708" w:footer="70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826A06" w14:textId="77777777" w:rsidR="00AD4107" w:rsidRDefault="00AD4107" w:rsidP="00B10D9A">
      <w:r>
        <w:separator/>
      </w:r>
    </w:p>
  </w:endnote>
  <w:endnote w:type="continuationSeparator" w:id="0">
    <w:p w14:paraId="6ADF8132" w14:textId="77777777" w:rsidR="00AD4107" w:rsidRDefault="00AD4107" w:rsidP="00B10D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enturyGothic-Bold">
    <w:altName w:val="Century Gothic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enturyGothic">
    <w:altName w:val="Century Gothic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DCA3AF" w14:textId="77777777" w:rsidR="00BB0FA4" w:rsidRPr="00E60524" w:rsidRDefault="00CF5BE0" w:rsidP="00435779">
    <w:pPr>
      <w:pStyle w:val="Sidfot"/>
    </w:pPr>
    <w:r>
      <w:rPr>
        <w:rFonts w:ascii="Times New Roman" w:hAnsi="Times New Roman" w:cs="Times New Roman"/>
        <w:noProof/>
        <w:color w:val="auto"/>
        <w:sz w:val="24"/>
        <w:szCs w:val="24"/>
        <w:lang w:eastAsia="sv-SE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FAABC55" wp14:editId="6407F0A7">
              <wp:simplePos x="0" y="0"/>
              <wp:positionH relativeFrom="page">
                <wp:posOffset>540385</wp:posOffset>
              </wp:positionH>
              <wp:positionV relativeFrom="page">
                <wp:posOffset>9649460</wp:posOffset>
              </wp:positionV>
              <wp:extent cx="1600200" cy="685800"/>
              <wp:effectExtent l="0" t="0" r="0" b="0"/>
              <wp:wrapNone/>
              <wp:docPr id="1" name="Textrut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02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lc="http://schemas.openxmlformats.org/drawingml/2006/lockedCanvas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685FEAE" w14:textId="19A286EE" w:rsidR="00CF5BE0" w:rsidRPr="00A81A9E" w:rsidRDefault="00CF5BE0" w:rsidP="00A81A9E">
                          <w:pPr>
                            <w:pStyle w:val="Ingetstyckeformat"/>
                            <w:spacing w:line="240" w:lineRule="auto"/>
                            <w:rPr>
                              <w:rFonts w:ascii="CenturyGothic-Bold" w:hAnsi="CenturyGothic-Bold" w:cs="CenturyGothic-Bold"/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746EF7">
                            <w:rPr>
                              <w:rFonts w:ascii="CenturyGothic-Bold" w:hAnsi="CenturyGothic-Bold" w:cs="CenturyGothic-Bold"/>
                              <w:b/>
                              <w:bCs/>
                              <w:sz w:val="18"/>
                              <w:szCs w:val="18"/>
                            </w:rPr>
                            <w:t>Örebro kommun</w:t>
                          </w:r>
                        </w:p>
                        <w:p w14:paraId="6D8847CD" w14:textId="77777777" w:rsidR="00CF5BE0" w:rsidRPr="00746EF7" w:rsidRDefault="00CF5BE0" w:rsidP="00CF5BE0">
                          <w:pPr>
                            <w:pStyle w:val="Ingetstyckeformat"/>
                            <w:spacing w:line="240" w:lineRule="auto"/>
                            <w:rPr>
                              <w:rFonts w:ascii="CenturyGothic" w:hAnsi="CenturyGothic" w:cs="CenturyGothic"/>
                              <w:sz w:val="18"/>
                              <w:szCs w:val="18"/>
                            </w:rPr>
                          </w:pPr>
                          <w:r w:rsidRPr="00746EF7">
                            <w:rPr>
                              <w:rFonts w:ascii="CenturyGothic" w:hAnsi="CenturyGothic" w:cs="CenturyGothic"/>
                              <w:sz w:val="18"/>
                              <w:szCs w:val="18"/>
                            </w:rPr>
                            <w:t>orebro.se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FAABC55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6" type="#_x0000_t202" style="position:absolute;left:0;text-align:left;margin-left:42.55pt;margin-top:759.8pt;width:126pt;height:54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" filled="f" stroked="f">
              <v:textbox inset="0,0,0,0">
                <w:txbxContent>
                  <w:p w14:paraId="5685FEAE" w14:textId="19A286EE" w:rsidR="00CF5BE0" w:rsidRPr="00A81A9E" w:rsidRDefault="00CF5BE0" w:rsidP="00A81A9E">
                    <w:pPr>
                      <w:pStyle w:val="Ingetstyckeformat"/>
                      <w:spacing w:line="240" w:lineRule="auto"/>
                      <w:rPr>
                        <w:rFonts w:ascii="CenturyGothic-Bold" w:hAnsi="CenturyGothic-Bold" w:cs="CenturyGothic-Bold"/>
                        <w:b/>
                        <w:bCs/>
                        <w:sz w:val="18"/>
                        <w:szCs w:val="18"/>
                      </w:rPr>
                    </w:pPr>
                    <w:r w:rsidRPr="00746EF7">
                      <w:rPr>
                        <w:rFonts w:ascii="CenturyGothic-Bold" w:hAnsi="CenturyGothic-Bold" w:cs="CenturyGothic-Bold"/>
                        <w:b/>
                        <w:bCs/>
                        <w:sz w:val="18"/>
                        <w:szCs w:val="18"/>
                      </w:rPr>
                      <w:t>Örebro kommun</w:t>
                    </w:r>
                  </w:p>
                  <w:p w14:paraId="6D8847CD" w14:textId="77777777" w:rsidR="00CF5BE0" w:rsidRPr="00746EF7" w:rsidRDefault="00CF5BE0" w:rsidP="00CF5BE0">
                    <w:pPr>
                      <w:pStyle w:val="Ingetstyckeformat"/>
                      <w:spacing w:line="240" w:lineRule="auto"/>
                      <w:rPr>
                        <w:rFonts w:ascii="CenturyGothic" w:hAnsi="CenturyGothic" w:cs="CenturyGothic"/>
                        <w:sz w:val="18"/>
                        <w:szCs w:val="18"/>
                      </w:rPr>
                    </w:pPr>
                    <w:r w:rsidRPr="00746EF7">
                      <w:rPr>
                        <w:rFonts w:ascii="CenturyGothic" w:hAnsi="CenturyGothic" w:cs="CenturyGothic"/>
                        <w:sz w:val="18"/>
                        <w:szCs w:val="18"/>
                      </w:rPr>
                      <w:t>orebro.se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B0FA4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FA82677" wp14:editId="10D85702">
              <wp:simplePos x="0" y="0"/>
              <wp:positionH relativeFrom="page">
                <wp:posOffset>3888740</wp:posOffset>
              </wp:positionH>
              <wp:positionV relativeFrom="page">
                <wp:posOffset>9649460</wp:posOffset>
              </wp:positionV>
              <wp:extent cx="2375535" cy="803275"/>
              <wp:effectExtent l="0" t="0" r="12065" b="9525"/>
              <wp:wrapNone/>
              <wp:docPr id="21" name="Textruta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75535" cy="8032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arto="http://schemas.microsoft.com/office/word/2006/arto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37FAA6B" w14:textId="6F3ECBF0" w:rsidR="00BB0FA4" w:rsidRDefault="00BB0FA4" w:rsidP="00BB0FA4">
                          <w:pPr>
                            <w:spacing w:after="0"/>
                            <w:ind w:left="0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A82677" id="Textruta 21" o:spid="_x0000_s1027" type="#_x0000_t202" style="position:absolute;left:0;text-align:left;margin-left:306.2pt;margin-top:759.8pt;width:187.05pt;height:63.2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" filled="f" stroked="f">
              <v:textbox inset="0,0,0,0">
                <w:txbxContent>
                  <w:p w14:paraId="137FAA6B" w14:textId="6F3ECBF0" w:rsidR="00BB0FA4" w:rsidRDefault="00BB0FA4" w:rsidP="00BB0FA4">
                    <w:pPr>
                      <w:spacing w:after="0"/>
                      <w:ind w:left="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BB0FA4">
      <w:rPr>
        <w:noProof/>
        <w:lang w:eastAsia="sv-SE"/>
      </w:rPr>
      <w:drawing>
        <wp:anchor distT="0" distB="0" distL="114300" distR="114300" simplePos="0" relativeHeight="251660288" behindDoc="1" locked="0" layoutInCell="1" allowOverlap="1" wp14:anchorId="568EAEE8" wp14:editId="3AD8E98D">
          <wp:simplePos x="0" y="0"/>
          <wp:positionH relativeFrom="page">
            <wp:posOffset>6578600</wp:posOffset>
          </wp:positionH>
          <wp:positionV relativeFrom="page">
            <wp:posOffset>9432925</wp:posOffset>
          </wp:positionV>
          <wp:extent cx="441960" cy="719328"/>
          <wp:effectExtent l="0" t="0" r="0" b="0"/>
          <wp:wrapNone/>
          <wp:docPr id="90" name="Bildobjekt 90" descr="Logotyp för Örebro kommu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" name="Bildobjekt 90" descr="Logotyp för Örebro kommun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1960" cy="719328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arto="http://schemas.microsoft.com/office/word/2006/arto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B0FA4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E8495F3" wp14:editId="2F7948F2">
              <wp:simplePos x="0" y="0"/>
              <wp:positionH relativeFrom="page">
                <wp:posOffset>540385</wp:posOffset>
              </wp:positionH>
              <wp:positionV relativeFrom="page">
                <wp:posOffset>9190355</wp:posOffset>
              </wp:positionV>
              <wp:extent cx="6480000" cy="0"/>
              <wp:effectExtent l="0" t="0" r="22860" b="25400"/>
              <wp:wrapNone/>
              <wp:docPr id="22" name="Rak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6480000" cy="0"/>
                      </a:xfrm>
                      <a:prstGeom prst="line">
                        <a:avLst/>
                      </a:prstGeom>
                      <a:ln w="12700" cap="rnd">
                        <a:solidFill>
                          <a:schemeClr val="tx1"/>
                        </a:solidFill>
                        <a:prstDash val="sysDot"/>
                        <a:round/>
                      </a:ln>
                      <a:effectLst/>
                      <a:extLst>
                        <a:ext uri="{FAA26D3D-D897-4be2-8F04-BA451C77F1D7}">
                          <ma14:placeholderFlag xmlns:arto="http://schemas.microsoft.com/office/word/2006/arto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arto="http://schemas.microsoft.com/office/word/2006/arto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DF3061A" id="Rak 22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42.55pt,723.65pt" to="552.8pt,72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" strokecolor="black [3213]" strokeweight="1pt">
              <v:stroke dashstyle="1 1" endcap="round"/>
              <w10:wrap anchorx="page" anchory="page"/>
            </v:line>
          </w:pict>
        </mc:Fallback>
      </mc:AlternateContent>
    </w:r>
  </w:p>
  <w:p w14:paraId="3F802B9E" w14:textId="77777777" w:rsidR="00BB0FA4" w:rsidRPr="001E1D51" w:rsidRDefault="00BB0FA4" w:rsidP="001E1D51">
    <w:pPr>
      <w:pStyle w:val="www-adress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44AB70" w14:textId="77777777" w:rsidR="00AD4107" w:rsidRDefault="00AD4107" w:rsidP="00B10D9A">
      <w:r>
        <w:separator/>
      </w:r>
    </w:p>
  </w:footnote>
  <w:footnote w:type="continuationSeparator" w:id="0">
    <w:p w14:paraId="720505B5" w14:textId="77777777" w:rsidR="00AD4107" w:rsidRDefault="00AD4107" w:rsidP="00B10D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461F02"/>
    <w:multiLevelType w:val="hybridMultilevel"/>
    <w:tmpl w:val="771E331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7D49C0"/>
    <w:multiLevelType w:val="hybridMultilevel"/>
    <w:tmpl w:val="2A92820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5727579">
    <w:abstractNumId w:val="1"/>
  </w:num>
  <w:num w:numId="2" w16cid:durableId="14110802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bznNxQ+TllxLYlILMJkEj9EnylT/5N8MhmvKMc5LkMC4mQPoVU1FT4Txe5GLggG4k7N/rDFwgDit3wKDLIrtzA==" w:salt="Rfj56E7GzY5UpkNVi2XXHQ=="/>
  <w:defaultTabStop w:val="1304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992"/>
    <w:rsid w:val="000331EB"/>
    <w:rsid w:val="00053A32"/>
    <w:rsid w:val="00066078"/>
    <w:rsid w:val="00067B7A"/>
    <w:rsid w:val="00076276"/>
    <w:rsid w:val="00096DC2"/>
    <w:rsid w:val="000C155A"/>
    <w:rsid w:val="000E4862"/>
    <w:rsid w:val="001040F3"/>
    <w:rsid w:val="00117D95"/>
    <w:rsid w:val="00177308"/>
    <w:rsid w:val="001C51F8"/>
    <w:rsid w:val="001D037E"/>
    <w:rsid w:val="001D4143"/>
    <w:rsid w:val="001E1D51"/>
    <w:rsid w:val="001F4554"/>
    <w:rsid w:val="00212F0E"/>
    <w:rsid w:val="00226BE8"/>
    <w:rsid w:val="00250E46"/>
    <w:rsid w:val="00284E13"/>
    <w:rsid w:val="002C4C2C"/>
    <w:rsid w:val="002E614A"/>
    <w:rsid w:val="0034721B"/>
    <w:rsid w:val="00385D29"/>
    <w:rsid w:val="00404907"/>
    <w:rsid w:val="00435779"/>
    <w:rsid w:val="004406DD"/>
    <w:rsid w:val="004511FC"/>
    <w:rsid w:val="00466322"/>
    <w:rsid w:val="00480347"/>
    <w:rsid w:val="004C3C68"/>
    <w:rsid w:val="004F295A"/>
    <w:rsid w:val="00513C49"/>
    <w:rsid w:val="00553208"/>
    <w:rsid w:val="00573CC7"/>
    <w:rsid w:val="005944F9"/>
    <w:rsid w:val="005A6A0B"/>
    <w:rsid w:val="006235BA"/>
    <w:rsid w:val="006254F7"/>
    <w:rsid w:val="0063161C"/>
    <w:rsid w:val="00667765"/>
    <w:rsid w:val="00683D23"/>
    <w:rsid w:val="00696B3B"/>
    <w:rsid w:val="006B331C"/>
    <w:rsid w:val="006E09C5"/>
    <w:rsid w:val="00727BED"/>
    <w:rsid w:val="00744E7C"/>
    <w:rsid w:val="00746EF7"/>
    <w:rsid w:val="00752372"/>
    <w:rsid w:val="007628F0"/>
    <w:rsid w:val="007647E9"/>
    <w:rsid w:val="007C3A8C"/>
    <w:rsid w:val="007C7C31"/>
    <w:rsid w:val="007D375E"/>
    <w:rsid w:val="008271B2"/>
    <w:rsid w:val="00845B2B"/>
    <w:rsid w:val="008613C3"/>
    <w:rsid w:val="00867BC6"/>
    <w:rsid w:val="008D2619"/>
    <w:rsid w:val="00904C0E"/>
    <w:rsid w:val="0090631F"/>
    <w:rsid w:val="00910E47"/>
    <w:rsid w:val="00920992"/>
    <w:rsid w:val="009375AD"/>
    <w:rsid w:val="00957EDB"/>
    <w:rsid w:val="00975158"/>
    <w:rsid w:val="009A11B2"/>
    <w:rsid w:val="009A5CCE"/>
    <w:rsid w:val="009D3055"/>
    <w:rsid w:val="00A1022A"/>
    <w:rsid w:val="00A32458"/>
    <w:rsid w:val="00A34C74"/>
    <w:rsid w:val="00A37662"/>
    <w:rsid w:val="00A7175A"/>
    <w:rsid w:val="00A81A9E"/>
    <w:rsid w:val="00A84884"/>
    <w:rsid w:val="00AC231F"/>
    <w:rsid w:val="00AD4107"/>
    <w:rsid w:val="00AD5F00"/>
    <w:rsid w:val="00AE3319"/>
    <w:rsid w:val="00B10D9A"/>
    <w:rsid w:val="00B3701D"/>
    <w:rsid w:val="00B6118A"/>
    <w:rsid w:val="00B612C8"/>
    <w:rsid w:val="00BA1FDF"/>
    <w:rsid w:val="00BA6BB4"/>
    <w:rsid w:val="00BB0A02"/>
    <w:rsid w:val="00BB0FA4"/>
    <w:rsid w:val="00BB2144"/>
    <w:rsid w:val="00BC2137"/>
    <w:rsid w:val="00BD5C70"/>
    <w:rsid w:val="00BD6CB1"/>
    <w:rsid w:val="00C017C0"/>
    <w:rsid w:val="00C049BB"/>
    <w:rsid w:val="00C52E13"/>
    <w:rsid w:val="00C6536E"/>
    <w:rsid w:val="00C6747F"/>
    <w:rsid w:val="00C7453B"/>
    <w:rsid w:val="00C76014"/>
    <w:rsid w:val="00CB64F1"/>
    <w:rsid w:val="00CD5CC4"/>
    <w:rsid w:val="00CF5BE0"/>
    <w:rsid w:val="00D13D38"/>
    <w:rsid w:val="00D165F9"/>
    <w:rsid w:val="00D50A41"/>
    <w:rsid w:val="00D5797D"/>
    <w:rsid w:val="00DB4A8F"/>
    <w:rsid w:val="00DE5F45"/>
    <w:rsid w:val="00E348B9"/>
    <w:rsid w:val="00E937B5"/>
    <w:rsid w:val="00E96D4A"/>
    <w:rsid w:val="00EB52F2"/>
    <w:rsid w:val="00ED0702"/>
    <w:rsid w:val="00EF2425"/>
    <w:rsid w:val="00EF2CE0"/>
    <w:rsid w:val="00EF65C2"/>
    <w:rsid w:val="00F04A15"/>
    <w:rsid w:val="00F21D47"/>
    <w:rsid w:val="00F81AC7"/>
    <w:rsid w:val="00F83372"/>
    <w:rsid w:val="00FF1C8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5E43DC0"/>
  <w15:docId w15:val="{0DEA2DDF-066B-40A5-9FBC-8AFF11E5F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sv-SE" w:eastAsia="ja-JP" w:bidi="ar-SA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404907"/>
    <w:rPr>
      <w:color w:val="5A5A5A" w:themeColor="text1" w:themeTint="A5"/>
    </w:rPr>
  </w:style>
  <w:style w:type="paragraph" w:styleId="Rubrik1">
    <w:name w:val="heading 1"/>
    <w:basedOn w:val="Normal"/>
    <w:next w:val="Normal"/>
    <w:link w:val="Rubrik1Char"/>
    <w:uiPriority w:val="9"/>
    <w:rsid w:val="00404907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403937" w:themeColor="text2" w:themeShade="7F"/>
      <w:spacing w:val="20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rsid w:val="00404907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605654" w:themeColor="text2" w:themeShade="BF"/>
      <w:spacing w:val="20"/>
      <w:sz w:val="28"/>
      <w:szCs w:val="28"/>
    </w:rPr>
  </w:style>
  <w:style w:type="paragraph" w:styleId="Rubrik3">
    <w:name w:val="heading 3"/>
    <w:basedOn w:val="Normal"/>
    <w:next w:val="Normal"/>
    <w:link w:val="Rubrik3Char"/>
    <w:uiPriority w:val="9"/>
    <w:unhideWhenUsed/>
    <w:rsid w:val="00404907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817370" w:themeColor="text2"/>
      <w:spacing w:val="20"/>
      <w:sz w:val="24"/>
      <w:szCs w:val="24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rsid w:val="00404907"/>
    <w:pPr>
      <w:pBdr>
        <w:bottom w:val="single" w:sz="4" w:space="1" w:color="C0B8B7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A19593" w:themeColor="text2" w:themeTint="BF"/>
      <w:spacing w:val="20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04907"/>
    <w:pPr>
      <w:pBdr>
        <w:bottom w:val="single" w:sz="4" w:space="1" w:color="B3AAA8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A19593" w:themeColor="text2" w:themeTint="BF"/>
      <w:spacing w:val="20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04907"/>
    <w:pPr>
      <w:pBdr>
        <w:bottom w:val="dotted" w:sz="8" w:space="1" w:color="837E64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837E64" w:themeColor="background2" w:themeShade="7F"/>
      <w:spacing w:val="20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04907"/>
    <w:pPr>
      <w:pBdr>
        <w:bottom w:val="dotted" w:sz="8" w:space="1" w:color="837E64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837E64" w:themeColor="background2" w:themeShade="7F"/>
      <w:spacing w:val="20"/>
      <w:sz w:val="16"/>
      <w:szCs w:val="1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04907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837E64" w:themeColor="background2" w:themeShade="7F"/>
      <w:spacing w:val="20"/>
      <w:sz w:val="16"/>
      <w:szCs w:val="16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04907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837E64" w:themeColor="background2" w:themeShade="7F"/>
      <w:spacing w:val="20"/>
      <w:sz w:val="16"/>
      <w:szCs w:val="1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04907"/>
    <w:rPr>
      <w:rFonts w:asciiTheme="majorHAnsi" w:eastAsiaTheme="majorEastAsia" w:hAnsiTheme="majorHAnsi" w:cstheme="majorBidi"/>
      <w:smallCaps/>
      <w:color w:val="403937" w:themeColor="text2" w:themeShade="7F"/>
      <w:spacing w:val="20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404907"/>
    <w:rPr>
      <w:rFonts w:asciiTheme="majorHAnsi" w:eastAsiaTheme="majorEastAsia" w:hAnsiTheme="majorHAnsi" w:cstheme="majorBidi"/>
      <w:smallCaps/>
      <w:color w:val="605654" w:themeColor="text2" w:themeShade="BF"/>
      <w:spacing w:val="20"/>
      <w:sz w:val="28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404907"/>
    <w:rPr>
      <w:rFonts w:asciiTheme="majorHAnsi" w:eastAsiaTheme="majorEastAsia" w:hAnsiTheme="majorHAnsi" w:cstheme="majorBidi"/>
      <w:smallCaps/>
      <w:color w:val="817370" w:themeColor="text2"/>
      <w:spacing w:val="20"/>
      <w:sz w:val="24"/>
      <w:szCs w:val="24"/>
    </w:rPr>
  </w:style>
  <w:style w:type="paragraph" w:styleId="Sidhuvud">
    <w:name w:val="header"/>
    <w:basedOn w:val="Normal"/>
    <w:link w:val="SidhuvudChar"/>
    <w:uiPriority w:val="99"/>
    <w:unhideWhenUsed/>
    <w:rsid w:val="00B10D9A"/>
    <w:pPr>
      <w:tabs>
        <w:tab w:val="center" w:pos="4536"/>
        <w:tab w:val="right" w:pos="9072"/>
      </w:tabs>
      <w:spacing w:after="0"/>
    </w:pPr>
  </w:style>
  <w:style w:type="character" w:customStyle="1" w:styleId="SidhuvudChar">
    <w:name w:val="Sidhuvud Char"/>
    <w:basedOn w:val="Standardstycketeckensnitt"/>
    <w:link w:val="Sidhuvud"/>
    <w:uiPriority w:val="99"/>
    <w:rsid w:val="00B10D9A"/>
    <w:rPr>
      <w:rFonts w:ascii="Bookman Old Style" w:hAnsi="Bookman Old Style"/>
      <w:sz w:val="22"/>
    </w:rPr>
  </w:style>
  <w:style w:type="paragraph" w:styleId="Sidfot">
    <w:name w:val="footer"/>
    <w:basedOn w:val="Normal"/>
    <w:link w:val="SidfotChar"/>
    <w:uiPriority w:val="99"/>
    <w:unhideWhenUsed/>
    <w:rsid w:val="00B10D9A"/>
    <w:pPr>
      <w:tabs>
        <w:tab w:val="center" w:pos="4536"/>
        <w:tab w:val="right" w:pos="9072"/>
      </w:tabs>
      <w:spacing w:after="0"/>
    </w:pPr>
  </w:style>
  <w:style w:type="character" w:customStyle="1" w:styleId="SidfotChar">
    <w:name w:val="Sidfot Char"/>
    <w:basedOn w:val="Standardstycketeckensnitt"/>
    <w:link w:val="Sidfot"/>
    <w:uiPriority w:val="99"/>
    <w:rsid w:val="00B10D9A"/>
    <w:rPr>
      <w:rFonts w:ascii="Bookman Old Style" w:hAnsi="Bookman Old Style"/>
      <w:sz w:val="22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04907"/>
    <w:rPr>
      <w:rFonts w:asciiTheme="majorHAnsi" w:eastAsiaTheme="majorEastAsia" w:hAnsiTheme="majorHAnsi" w:cstheme="majorBidi"/>
      <w:b/>
      <w:bCs/>
      <w:smallCaps/>
      <w:color w:val="A19593" w:themeColor="text2" w:themeTint="BF"/>
      <w:spacing w:val="20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04907"/>
    <w:rPr>
      <w:rFonts w:asciiTheme="majorHAnsi" w:eastAsiaTheme="majorEastAsia" w:hAnsiTheme="majorHAnsi" w:cstheme="majorBidi"/>
      <w:smallCaps/>
      <w:color w:val="A19593" w:themeColor="text2" w:themeTint="BF"/>
      <w:spacing w:val="2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04907"/>
    <w:rPr>
      <w:rFonts w:asciiTheme="majorHAnsi" w:eastAsiaTheme="majorEastAsia" w:hAnsiTheme="majorHAnsi" w:cstheme="majorBidi"/>
      <w:smallCaps/>
      <w:color w:val="837E64" w:themeColor="background2" w:themeShade="7F"/>
      <w:spacing w:val="20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04907"/>
    <w:rPr>
      <w:rFonts w:asciiTheme="majorHAnsi" w:eastAsiaTheme="majorEastAsia" w:hAnsiTheme="majorHAnsi" w:cstheme="majorBidi"/>
      <w:b/>
      <w:bCs/>
      <w:smallCaps/>
      <w:color w:val="837E64" w:themeColor="background2" w:themeShade="7F"/>
      <w:spacing w:val="20"/>
      <w:sz w:val="16"/>
      <w:szCs w:val="1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04907"/>
    <w:rPr>
      <w:rFonts w:asciiTheme="majorHAnsi" w:eastAsiaTheme="majorEastAsia" w:hAnsiTheme="majorHAnsi" w:cstheme="majorBidi"/>
      <w:b/>
      <w:smallCaps/>
      <w:color w:val="837E64" w:themeColor="background2" w:themeShade="7F"/>
      <w:spacing w:val="20"/>
      <w:sz w:val="16"/>
      <w:szCs w:val="16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04907"/>
    <w:rPr>
      <w:rFonts w:asciiTheme="majorHAnsi" w:eastAsiaTheme="majorEastAsia" w:hAnsiTheme="majorHAnsi" w:cstheme="majorBidi"/>
      <w:smallCaps/>
      <w:color w:val="837E64" w:themeColor="background2" w:themeShade="7F"/>
      <w:spacing w:val="20"/>
      <w:sz w:val="16"/>
      <w:szCs w:val="16"/>
    </w:rPr>
  </w:style>
  <w:style w:type="paragraph" w:customStyle="1" w:styleId="www-adress">
    <w:name w:val="www-adress"/>
    <w:basedOn w:val="Sidfot"/>
    <w:rsid w:val="001E1D51"/>
    <w:pPr>
      <w:tabs>
        <w:tab w:val="clear" w:pos="4536"/>
        <w:tab w:val="clear" w:pos="9072"/>
        <w:tab w:val="left" w:pos="1700"/>
        <w:tab w:val="left" w:pos="2580"/>
      </w:tabs>
      <w:ind w:left="0"/>
    </w:pPr>
    <w:rPr>
      <w:rFonts w:ascii="Century Gothic" w:hAnsi="Century Gothic"/>
      <w:b/>
      <w:color w:val="000000" w:themeColor="text1"/>
      <w:sz w:val="36"/>
      <w:szCs w:val="36"/>
    </w:rPr>
  </w:style>
  <w:style w:type="paragraph" w:customStyle="1" w:styleId="Brdtext-inbjudan">
    <w:name w:val="Brödtext - inbjudan"/>
    <w:basedOn w:val="Normal"/>
    <w:qFormat/>
    <w:rsid w:val="004F295A"/>
    <w:pPr>
      <w:spacing w:after="120" w:line="240" w:lineRule="auto"/>
      <w:ind w:left="0"/>
    </w:pPr>
    <w:rPr>
      <w:rFonts w:ascii="Garamond" w:hAnsi="Garamond" w:cs="Times New Roman"/>
      <w:color w:val="auto"/>
      <w:sz w:val="22"/>
      <w:szCs w:val="22"/>
      <w:lang w:eastAsia="sv-SE"/>
    </w:rPr>
  </w:style>
  <w:style w:type="paragraph" w:customStyle="1" w:styleId="Rubrik-Inbjudan">
    <w:name w:val="Rubrik - Inbjudan"/>
    <w:basedOn w:val="Normal"/>
    <w:qFormat/>
    <w:rsid w:val="004F295A"/>
    <w:pPr>
      <w:spacing w:after="400" w:line="240" w:lineRule="auto"/>
      <w:ind w:left="0"/>
    </w:pPr>
    <w:rPr>
      <w:rFonts w:ascii="Century Gothic" w:hAnsi="Century Gothic"/>
      <w:b/>
      <w:color w:val="D63823" w:themeColor="accent1"/>
      <w:sz w:val="60"/>
      <w:szCs w:val="60"/>
    </w:rPr>
  </w:style>
  <w:style w:type="paragraph" w:customStyle="1" w:styleId="Ingress-Inbjudan">
    <w:name w:val="Ingress - Inbjudan"/>
    <w:basedOn w:val="Normal"/>
    <w:qFormat/>
    <w:rsid w:val="004F295A"/>
    <w:pPr>
      <w:widowControl w:val="0"/>
      <w:suppressAutoHyphens/>
      <w:autoSpaceDE w:val="0"/>
      <w:autoSpaceDN w:val="0"/>
      <w:adjustRightInd w:val="0"/>
      <w:spacing w:after="240" w:line="240" w:lineRule="auto"/>
      <w:ind w:left="0"/>
      <w:textAlignment w:val="center"/>
    </w:pPr>
    <w:rPr>
      <w:rFonts w:ascii="CenturyGothic-Bold" w:hAnsi="CenturyGothic-Bold" w:cs="CenturyGothic-Bold"/>
      <w:bCs/>
      <w:color w:val="000000"/>
      <w:spacing w:val="-5"/>
      <w:sz w:val="24"/>
      <w:szCs w:val="24"/>
    </w:rPr>
  </w:style>
  <w:style w:type="paragraph" w:customStyle="1" w:styleId="Rubrik2-inbjudan">
    <w:name w:val="Rubrik 2 - inbjudan"/>
    <w:basedOn w:val="Ingress-Inbjudan"/>
    <w:qFormat/>
    <w:rsid w:val="00C6536E"/>
    <w:pPr>
      <w:spacing w:after="20"/>
    </w:pPr>
    <w:rPr>
      <w:b/>
    </w:rPr>
  </w:style>
  <w:style w:type="paragraph" w:customStyle="1" w:styleId="Ingetstyckeformat">
    <w:name w:val="[Inget styckeformat]"/>
    <w:uiPriority w:val="99"/>
    <w:rsid w:val="00CF5BE0"/>
    <w:pPr>
      <w:widowControl w:val="0"/>
      <w:autoSpaceDE w:val="0"/>
      <w:autoSpaceDN w:val="0"/>
      <w:adjustRightInd w:val="0"/>
      <w:spacing w:after="0"/>
      <w:ind w:left="0"/>
    </w:pPr>
    <w:rPr>
      <w:rFonts w:ascii="MinionPro-Regular" w:hAnsi="MinionPro-Regular" w:cs="MinionPro-Regular"/>
      <w:color w:val="000000"/>
      <w:sz w:val="24"/>
      <w:szCs w:val="24"/>
    </w:rPr>
  </w:style>
  <w:style w:type="character" w:styleId="Hyperlnk">
    <w:name w:val="Hyperlink"/>
    <w:basedOn w:val="Standardstycketeckensnitt"/>
    <w:uiPriority w:val="99"/>
    <w:unhideWhenUsed/>
    <w:rsid w:val="00910E47"/>
    <w:rPr>
      <w:color w:val="0081A2" w:themeColor="hyperlink"/>
      <w:u w:val="single"/>
    </w:rPr>
  </w:style>
  <w:style w:type="table" w:styleId="Tabellrutnt">
    <w:name w:val="Table Grid"/>
    <w:basedOn w:val="Normaltabell"/>
    <w:uiPriority w:val="59"/>
    <w:rsid w:val="009209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A81A9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36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sta34\Downloads\Inbjudan%20i%20A4-storlek%20(1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150E9C-555F-4CF3-AF1E-6F42671EA946}"/>
      </w:docPartPr>
      <w:docPartBody>
        <w:p w:rsidR="000C388A" w:rsidRDefault="00472E99">
          <w:r w:rsidRPr="005C3F5E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CED77B0187CB4265A171D79A3ABEB9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27AABB-B9C0-4B7D-A0DA-1F948AEECEC9}"/>
      </w:docPartPr>
      <w:docPartBody>
        <w:p w:rsidR="00693727" w:rsidRDefault="001C2633" w:rsidP="001C2633">
          <w:pPr>
            <w:pStyle w:val="CED77B0187CB4265A171D79A3ABEB946"/>
          </w:pPr>
          <w:r w:rsidRPr="005C3F5E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D4DC79DDD2574F789EDA58B9DA6856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364C32-EEEF-43C7-B9F2-0D0F44386400}"/>
      </w:docPartPr>
      <w:docPartBody>
        <w:p w:rsidR="00693727" w:rsidRDefault="00693727" w:rsidP="00693727">
          <w:pPr>
            <w:pStyle w:val="D4DC79DDD2574F789EDA58B9DA685620"/>
          </w:pPr>
          <w:r w:rsidRPr="005C3F5E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3431A0AA969E47729F35E695A1F487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44237A-EF18-4B4C-B558-13CA231D179D}"/>
      </w:docPartPr>
      <w:docPartBody>
        <w:p w:rsidR="00693727" w:rsidRDefault="00693727" w:rsidP="00693727">
          <w:pPr>
            <w:pStyle w:val="3431A0AA969E47729F35E695A1F4879A"/>
          </w:pPr>
          <w:r w:rsidRPr="005C3F5E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4468834795EC4172B53582E20D3D8A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E73D0F-B339-41AC-9ADD-47A1B0EC8A7B}"/>
      </w:docPartPr>
      <w:docPartBody>
        <w:p w:rsidR="00693727" w:rsidRDefault="00693727" w:rsidP="00693727">
          <w:pPr>
            <w:pStyle w:val="4468834795EC4172B53582E20D3D8AE9"/>
          </w:pPr>
          <w:r w:rsidRPr="005C3F5E">
            <w:rPr>
              <w:rStyle w:val="Platshlla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enturyGothic-Bold">
    <w:altName w:val="Century Gothic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enturyGothic">
    <w:altName w:val="Century Gothic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E99"/>
    <w:rsid w:val="000C388A"/>
    <w:rsid w:val="00117D95"/>
    <w:rsid w:val="001C2633"/>
    <w:rsid w:val="001F4554"/>
    <w:rsid w:val="00326C97"/>
    <w:rsid w:val="00472E99"/>
    <w:rsid w:val="00573CC7"/>
    <w:rsid w:val="00693727"/>
    <w:rsid w:val="00B1374C"/>
    <w:rsid w:val="00CA08E7"/>
    <w:rsid w:val="00D06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693727"/>
    <w:rPr>
      <w:color w:val="666666"/>
    </w:rPr>
  </w:style>
  <w:style w:type="paragraph" w:customStyle="1" w:styleId="CED77B0187CB4265A171D79A3ABEB946">
    <w:name w:val="CED77B0187CB4265A171D79A3ABEB946"/>
    <w:rsid w:val="001C2633"/>
  </w:style>
  <w:style w:type="paragraph" w:customStyle="1" w:styleId="1E1BEA6E646C470A8087BDF250A4095B">
    <w:name w:val="1E1BEA6E646C470A8087BDF250A4095B"/>
    <w:rsid w:val="00693727"/>
  </w:style>
  <w:style w:type="paragraph" w:customStyle="1" w:styleId="D4DC79DDD2574F789EDA58B9DA685620">
    <w:name w:val="D4DC79DDD2574F789EDA58B9DA685620"/>
    <w:rsid w:val="00693727"/>
  </w:style>
  <w:style w:type="paragraph" w:customStyle="1" w:styleId="3431A0AA969E47729F35E695A1F4879A">
    <w:name w:val="3431A0AA969E47729F35E695A1F4879A"/>
    <w:rsid w:val="00693727"/>
  </w:style>
  <w:style w:type="paragraph" w:customStyle="1" w:styleId="4468834795EC4172B53582E20D3D8AE9">
    <w:name w:val="4468834795EC4172B53582E20D3D8AE9"/>
    <w:rsid w:val="0069372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Örebro kommun_Office bas">
  <a:themeElements>
    <a:clrScheme name="Örebro kommun bas">
      <a:dk1>
        <a:sysClr val="windowText" lastClr="000000"/>
      </a:dk1>
      <a:lt1>
        <a:sysClr val="window" lastClr="FFFFFF"/>
      </a:lt1>
      <a:dk2>
        <a:srgbClr val="817370"/>
      </a:dk2>
      <a:lt2>
        <a:srgbClr val="ECEBE6"/>
      </a:lt2>
      <a:accent1>
        <a:srgbClr val="D63823"/>
      </a:accent1>
      <a:accent2>
        <a:srgbClr val="A95D89"/>
      </a:accent2>
      <a:accent3>
        <a:srgbClr val="0081A2"/>
      </a:accent3>
      <a:accent4>
        <a:srgbClr val="55830E"/>
      </a:accent4>
      <a:accent5>
        <a:srgbClr val="DB7E02"/>
      </a:accent5>
      <a:accent6>
        <a:srgbClr val="9AC877"/>
      </a:accent6>
      <a:hlink>
        <a:srgbClr val="0081A2"/>
      </a:hlink>
      <a:folHlink>
        <a:srgbClr val="A95D89"/>
      </a:folHlink>
    </a:clrScheme>
    <a:fontScheme name="Örebro kommun">
      <a:majorFont>
        <a:latin typeface="Century Gothic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4F368455645A143804327B2F616871C" ma:contentTypeVersion="3" ma:contentTypeDescription="Skapa ett nytt dokument." ma:contentTypeScope="" ma:versionID="ea34133e6f04eb1e6ff8e7b286ef980d">
  <xsd:schema xmlns:xsd="http://www.w3.org/2001/XMLSchema" xmlns:xs="http://www.w3.org/2001/XMLSchema" xmlns:p="http://schemas.microsoft.com/office/2006/metadata/properties" xmlns:ns2="fee5bfd3-5890-4633-b05b-d5400e6b14ef" targetNamespace="http://schemas.microsoft.com/office/2006/metadata/properties" ma:root="true" ma:fieldsID="e4a10b71f31ccfb4e11e07e6f466969b" ns2:_="">
    <xsd:import namespace="fee5bfd3-5890-4633-b05b-d5400e6b14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5bfd3-5890-4633-b05b-d5400e6b14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6A24-2FC6-4818-B984-7B4BC111823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188B5C0-4751-42FA-BDCA-E838E7B084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e5bfd3-5890-4633-b05b-d5400e6b14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82000E9-9E1B-4F1C-8D89-A9A2BCB8C17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7F63BAE-8F12-440E-830A-D1A62141CEEF}">
  <ds:schemaRefs>
    <ds:schemaRef ds:uri="http://schemas.microsoft.com/office/2006/documentManagement/types"/>
    <ds:schemaRef ds:uri="http://schemas.microsoft.com/office/2006/metadata/properties"/>
    <ds:schemaRef ds:uri="http://purl.org/dc/elements/1.1/"/>
    <ds:schemaRef ds:uri="fee5bfd3-5890-4633-b05b-d5400e6b14ef"/>
    <ds:schemaRef ds:uri="http://schemas.openxmlformats.org/package/2006/metadata/core-properties"/>
    <ds:schemaRef ds:uri="http://purl.org/dc/terms/"/>
    <ds:schemaRef ds:uri="http://www.w3.org/XML/1998/namespace"/>
    <ds:schemaRef ds:uri="http://schemas.microsoft.com/office/infopath/2007/PartnerControl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Inbjudan i A4-storlek (1)</Template>
  <TotalTime>110</TotalTime>
  <Pages>2</Pages>
  <Words>353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Stålhök</dc:creator>
  <cp:keywords/>
  <dc:description/>
  <cp:lastModifiedBy>Gunilla Eriksson Bergström</cp:lastModifiedBy>
  <cp:revision>37</cp:revision>
  <cp:lastPrinted>2014-01-22T09:27:00Z</cp:lastPrinted>
  <dcterms:created xsi:type="dcterms:W3CDTF">2026-02-11T12:58:00Z</dcterms:created>
  <dcterms:modified xsi:type="dcterms:W3CDTF">2026-03-05T09:24:00Z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0x010100B4F368455645A143804327B2F616871C</vt:lpwstr>
  </property>
</Properties>
</file>